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szCs w:val="28"/>
        </w:rPr>
        <w:id w:val="10035"/>
        <w:placeholder>
          <w:docPart w:val="EDBE46EECEE7425BAB83A0267871895C"/>
        </w:placeholder>
        <w:dataBinding w:prefixMappings="xmlns:gbs='http://www.software-innovation.no/growBusinessDocument'" w:xpath="/gbs:GrowBusinessDocument/gbs:Title[@gbs:key='10035']" w:storeItemID="{EBDFC904-CD43-4AA8-93A0-D4E652215B61}"/>
        <w:text/>
      </w:sdtPr>
      <w:sdtEndPr/>
      <w:sdtContent>
        <w:p w14:paraId="79A81D6F" w14:textId="6DAA3821" w:rsidR="008834C0" w:rsidRPr="00AE41AD" w:rsidRDefault="00C234B7" w:rsidP="005D7D7C">
          <w:pPr>
            <w:pStyle w:val="Rubrik1"/>
            <w:spacing w:before="240"/>
            <w:rPr>
              <w:szCs w:val="28"/>
            </w:rPr>
          </w:pPr>
          <w:r w:rsidRPr="00AE41AD">
            <w:rPr>
              <w:szCs w:val="28"/>
            </w:rPr>
            <w:t xml:space="preserve">Checklista </w:t>
          </w:r>
          <w:r w:rsidR="00D93D11">
            <w:rPr>
              <w:szCs w:val="28"/>
            </w:rPr>
            <w:t>för övriga frågor kring uttag av hälsodata för forskning</w:t>
          </w:r>
        </w:p>
      </w:sdtContent>
    </w:sdt>
    <w:p w14:paraId="49855933" w14:textId="55E0F4EF" w:rsidR="005D7D7C" w:rsidRPr="00AE41AD" w:rsidRDefault="005D7D7C" w:rsidP="005D7D7C">
      <w:pPr>
        <w:rPr>
          <w:sz w:val="16"/>
          <w:szCs w:val="16"/>
        </w:rPr>
      </w:pPr>
      <w:r w:rsidRPr="00AE41AD">
        <w:rPr>
          <w:sz w:val="16"/>
          <w:szCs w:val="16"/>
        </w:rPr>
        <w:t xml:space="preserve">”Gruppen för hantering av </w:t>
      </w:r>
      <w:r w:rsidR="00C234B7" w:rsidRPr="00AE41AD">
        <w:rPr>
          <w:sz w:val="16"/>
          <w:szCs w:val="16"/>
        </w:rPr>
        <w:t>uttag av hälsodata för forskning</w:t>
      </w:r>
      <w:r w:rsidRPr="00AE41AD">
        <w:rPr>
          <w:sz w:val="16"/>
          <w:szCs w:val="16"/>
        </w:rPr>
        <w:t xml:space="preserve">” hanterar frågor kring utlämnande av personuppgifter för forskning i Region Sörmland” </w:t>
      </w:r>
    </w:p>
    <w:p w14:paraId="1BBBE25B" w14:textId="77777777" w:rsidR="005D7D7C" w:rsidRPr="001326A7" w:rsidRDefault="005D7D7C" w:rsidP="005D7D7C">
      <w:pPr>
        <w:rPr>
          <w:b/>
          <w:bCs/>
          <w:sz w:val="16"/>
          <w:szCs w:val="16"/>
        </w:rPr>
      </w:pPr>
      <w:r w:rsidRPr="001326A7">
        <w:rPr>
          <w:b/>
          <w:bCs/>
          <w:sz w:val="16"/>
          <w:szCs w:val="16"/>
        </w:rPr>
        <w:t>I Gruppen ingår:</w:t>
      </w:r>
    </w:p>
    <w:p w14:paraId="11E774F5" w14:textId="2BFD6145" w:rsidR="005D7D7C" w:rsidRPr="00AE41AD" w:rsidRDefault="001326A7" w:rsidP="005D7D7C">
      <w:pPr>
        <w:rPr>
          <w:sz w:val="16"/>
          <w:szCs w:val="16"/>
        </w:rPr>
      </w:pPr>
      <w:r>
        <w:rPr>
          <w:sz w:val="16"/>
          <w:szCs w:val="16"/>
        </w:rPr>
        <w:t>Hälso- och sjukvårdsdirektör Magnus A Johansson</w:t>
      </w:r>
    </w:p>
    <w:p w14:paraId="777EA1CF" w14:textId="77777777" w:rsidR="005D7D7C" w:rsidRPr="00AE41AD" w:rsidRDefault="005D7D7C" w:rsidP="005D7D7C">
      <w:pPr>
        <w:rPr>
          <w:sz w:val="16"/>
          <w:szCs w:val="16"/>
        </w:rPr>
      </w:pPr>
      <w:r w:rsidRPr="00AE41AD">
        <w:rPr>
          <w:sz w:val="16"/>
          <w:szCs w:val="16"/>
        </w:rPr>
        <w:t>Chef för patientsäkerhetsenheten Marie Björnstedt-Bennermo</w:t>
      </w:r>
    </w:p>
    <w:p w14:paraId="501274FD" w14:textId="215A51E9" w:rsidR="005D7D7C" w:rsidRPr="00AE41AD" w:rsidRDefault="00BC13D5" w:rsidP="005D7D7C">
      <w:pPr>
        <w:rPr>
          <w:sz w:val="16"/>
          <w:szCs w:val="16"/>
        </w:rPr>
      </w:pPr>
      <w:r>
        <w:rPr>
          <w:sz w:val="16"/>
          <w:szCs w:val="16"/>
        </w:rPr>
        <w:t>Regionj</w:t>
      </w:r>
      <w:r w:rsidR="005D7D7C" w:rsidRPr="00AE41AD">
        <w:rPr>
          <w:sz w:val="16"/>
          <w:szCs w:val="16"/>
        </w:rPr>
        <w:t>urist Anna Klippmark</w:t>
      </w:r>
    </w:p>
    <w:p w14:paraId="6F1EF23D" w14:textId="77777777" w:rsidR="005D7D7C" w:rsidRPr="00AE41AD" w:rsidRDefault="005D7D7C" w:rsidP="005D7D7C">
      <w:pPr>
        <w:rPr>
          <w:sz w:val="16"/>
          <w:szCs w:val="16"/>
        </w:rPr>
      </w:pPr>
      <w:r w:rsidRPr="00AE41AD">
        <w:rPr>
          <w:sz w:val="16"/>
          <w:szCs w:val="16"/>
        </w:rPr>
        <w:t>Hälsovalsrepresentant Kent Bobits</w:t>
      </w:r>
    </w:p>
    <w:p w14:paraId="113FF052" w14:textId="4943A281" w:rsidR="005D7D7C" w:rsidRPr="00AE41AD" w:rsidRDefault="005D7D7C" w:rsidP="005D7D7C">
      <w:pPr>
        <w:rPr>
          <w:sz w:val="16"/>
          <w:szCs w:val="16"/>
        </w:rPr>
      </w:pPr>
      <w:r w:rsidRPr="00AE41AD">
        <w:rPr>
          <w:sz w:val="16"/>
          <w:szCs w:val="16"/>
        </w:rPr>
        <w:t xml:space="preserve">Region Sörmland IT representant </w:t>
      </w:r>
      <w:r w:rsidR="00700C62" w:rsidRPr="00AE41AD">
        <w:rPr>
          <w:sz w:val="16"/>
          <w:szCs w:val="16"/>
        </w:rPr>
        <w:t>Rami Hussein</w:t>
      </w:r>
      <w:r w:rsidR="001326A7">
        <w:rPr>
          <w:sz w:val="16"/>
          <w:szCs w:val="16"/>
        </w:rPr>
        <w:br/>
        <w:t>Nätverk Mellansverige Niklas Carlsson</w:t>
      </w:r>
    </w:p>
    <w:p w14:paraId="2E8ABD1A" w14:textId="295F590A" w:rsidR="005D7D7C" w:rsidRPr="00780880" w:rsidRDefault="005D7D7C" w:rsidP="008834C0">
      <w:pPr>
        <w:rPr>
          <w:sz w:val="16"/>
          <w:szCs w:val="16"/>
        </w:rPr>
      </w:pPr>
      <w:r w:rsidRPr="00AE41AD">
        <w:rPr>
          <w:sz w:val="16"/>
          <w:szCs w:val="16"/>
        </w:rPr>
        <w:t xml:space="preserve">Administratör Centrum för klinisk forskning Pernilla Larsson (tar minnesanteckningar, diarieför samt kommunicerar </w:t>
      </w:r>
      <w:proofErr w:type="spellStart"/>
      <w:r w:rsidRPr="00AE41AD">
        <w:rPr>
          <w:sz w:val="16"/>
          <w:szCs w:val="16"/>
        </w:rPr>
        <w:t>v.b</w:t>
      </w:r>
      <w:proofErr w:type="spellEnd"/>
      <w:r w:rsidRPr="00AE41AD">
        <w:rPr>
          <w:sz w:val="16"/>
          <w:szCs w:val="16"/>
        </w:rPr>
        <w:t xml:space="preserve">. med chefslinjen, sökande forskare </w:t>
      </w:r>
      <w:proofErr w:type="gramStart"/>
      <w:r w:rsidRPr="00AE41AD">
        <w:rPr>
          <w:sz w:val="16"/>
          <w:szCs w:val="16"/>
        </w:rPr>
        <w:t>m.fl.</w:t>
      </w:r>
      <w:proofErr w:type="gramEnd"/>
      <w:r w:rsidRPr="00AE41AD">
        <w:rPr>
          <w:sz w:val="16"/>
          <w:szCs w:val="16"/>
        </w:rPr>
        <w:t>)</w:t>
      </w:r>
    </w:p>
    <w:p w14:paraId="443009E6" w14:textId="77777777" w:rsidR="008834C0" w:rsidRPr="00AE41AD" w:rsidRDefault="008834C0" w:rsidP="008834C0"/>
    <w:tbl>
      <w:tblPr>
        <w:tblStyle w:val="Tabellrutnt"/>
        <w:tblW w:w="6930" w:type="pct"/>
        <w:tblLook w:val="01E0" w:firstRow="1" w:lastRow="1" w:firstColumn="1" w:lastColumn="1" w:noHBand="0" w:noVBand="0"/>
      </w:tblPr>
      <w:tblGrid>
        <w:gridCol w:w="4643"/>
        <w:gridCol w:w="5558"/>
      </w:tblGrid>
      <w:tr w:rsidR="008834C0" w:rsidRPr="00AE41AD" w14:paraId="6E2EB458" w14:textId="77777777" w:rsidTr="008834C0">
        <w:trPr>
          <w:trHeight w:val="288"/>
        </w:trPr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8A5D5" w14:textId="77777777" w:rsidR="008834C0" w:rsidRPr="00AE41AD" w:rsidRDefault="008834C0" w:rsidP="000F7EE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AE41AD">
              <w:rPr>
                <w:rFonts w:asciiTheme="minorHAnsi" w:hAnsiTheme="minorHAnsi" w:cstheme="minorHAnsi"/>
                <w:color w:val="000000"/>
                <w:szCs w:val="24"/>
              </w:rPr>
              <w:t>Lagstöd för forskning</w:t>
            </w:r>
          </w:p>
          <w:p w14:paraId="3AFE97B9" w14:textId="77777777" w:rsidR="008834C0" w:rsidRPr="00AE41AD" w:rsidRDefault="008834C0" w:rsidP="000F7EE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F68A7" w14:textId="77777777" w:rsidR="008834C0" w:rsidRPr="00AE41AD" w:rsidRDefault="008834C0" w:rsidP="000F7EE3">
            <w:r w:rsidRPr="00AE41AD">
              <w:t xml:space="preserve">Artikel 6 dataskyddsförordningen </w:t>
            </w:r>
            <w:r w:rsidRPr="00AE41AD">
              <w:rPr>
                <w:i/>
                <w:iCs/>
              </w:rPr>
              <w:t>Uppgifter av allmänt intresse,</w:t>
            </w:r>
            <w:r w:rsidRPr="00AE41AD">
              <w:t xml:space="preserve"> 18 kap 2 § HSL</w:t>
            </w:r>
          </w:p>
        </w:tc>
      </w:tr>
      <w:tr w:rsidR="000B46A1" w:rsidRPr="00AE41AD" w14:paraId="31D3162F" w14:textId="77777777" w:rsidTr="008834C0">
        <w:trPr>
          <w:trHeight w:val="288"/>
        </w:trPr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8E09" w14:textId="037F8F7F" w:rsidR="000B46A1" w:rsidRPr="00AE41AD" w:rsidRDefault="000B46A1" w:rsidP="000F7EE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AE41AD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r w:rsidR="00D93D11">
              <w:rPr>
                <w:rFonts w:asciiTheme="minorHAnsi" w:hAnsiTheme="minorHAnsi" w:cstheme="minorHAnsi"/>
                <w:color w:val="000000"/>
                <w:szCs w:val="24"/>
              </w:rPr>
              <w:t>Uppgifter om</w:t>
            </w:r>
            <w:r w:rsidR="00AB2908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r w:rsidR="00BC13D5">
              <w:rPr>
                <w:rFonts w:asciiTheme="minorHAnsi" w:hAnsiTheme="minorHAnsi" w:cstheme="minorHAnsi"/>
                <w:color w:val="000000"/>
                <w:szCs w:val="24"/>
              </w:rPr>
              <w:t xml:space="preserve">sökanden </w:t>
            </w:r>
            <w:r w:rsidR="00BC13D5">
              <w:rPr>
                <w:rFonts w:asciiTheme="minorHAnsi" w:hAnsiTheme="minorHAnsi" w:cstheme="minorHAnsi"/>
                <w:color w:val="000000"/>
                <w:szCs w:val="24"/>
              </w:rPr>
              <w:br/>
            </w:r>
            <w:r w:rsidR="00BC13D5" w:rsidRPr="00BC13D5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>(den som skickar frågan)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86FEB" w14:textId="77777777" w:rsidR="005C003E" w:rsidRDefault="000B46A1" w:rsidP="000F7EE3">
            <w:r w:rsidRPr="00AE41AD">
              <w:t xml:space="preserve">Namn:  </w:t>
            </w:r>
          </w:p>
          <w:p w14:paraId="6D6F2BDE" w14:textId="77777777" w:rsidR="00B0496F" w:rsidRDefault="005C003E" w:rsidP="000F7EE3">
            <w:bookmarkStart w:id="0" w:name="_Hlk218496598"/>
            <w:r>
              <w:t>Befattning:</w:t>
            </w:r>
          </w:p>
          <w:p w14:paraId="13229C4E" w14:textId="2C02E9AD" w:rsidR="000B46A1" w:rsidRPr="00AE41AD" w:rsidRDefault="00B0496F" w:rsidP="000F7EE3">
            <w:r>
              <w:t>Region, enhet eller företag:</w:t>
            </w:r>
            <w:r w:rsidR="000B46A1" w:rsidRPr="00AE41AD">
              <w:br/>
            </w:r>
            <w:bookmarkEnd w:id="0"/>
            <w:r w:rsidR="000B46A1" w:rsidRPr="00AE41AD">
              <w:t xml:space="preserve">E-post: </w:t>
            </w:r>
            <w:r w:rsidR="000B46A1" w:rsidRPr="00AE41AD">
              <w:br/>
              <w:t xml:space="preserve">Telefon: </w:t>
            </w:r>
          </w:p>
        </w:tc>
      </w:tr>
      <w:tr w:rsidR="000B46A1" w:rsidRPr="00AE41AD" w14:paraId="7BF46763" w14:textId="77777777" w:rsidTr="008834C0">
        <w:trPr>
          <w:trHeight w:val="288"/>
        </w:trPr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8269" w14:textId="77777777" w:rsidR="00BC13D5" w:rsidRDefault="00AB2908" w:rsidP="000F7EE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Uppgifter om</w:t>
            </w:r>
            <w:r w:rsidR="00BC13D5">
              <w:rPr>
                <w:rFonts w:asciiTheme="minorHAnsi" w:hAnsiTheme="minorHAnsi" w:cstheme="minorHAnsi"/>
                <w:color w:val="000000"/>
                <w:szCs w:val="24"/>
              </w:rPr>
              <w:t xml:space="preserve"> annan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 xml:space="preserve"> k</w:t>
            </w:r>
            <w:r w:rsidR="000B46A1" w:rsidRPr="00AE41AD">
              <w:rPr>
                <w:rFonts w:asciiTheme="minorHAnsi" w:hAnsiTheme="minorHAnsi" w:cstheme="minorHAnsi"/>
                <w:color w:val="000000"/>
                <w:szCs w:val="24"/>
              </w:rPr>
              <w:t xml:space="preserve">ontaktperson </w:t>
            </w:r>
            <w:r w:rsidR="00BC13D5">
              <w:rPr>
                <w:rFonts w:asciiTheme="minorHAnsi" w:hAnsiTheme="minorHAnsi" w:cstheme="minorHAnsi"/>
                <w:color w:val="000000"/>
                <w:szCs w:val="24"/>
              </w:rPr>
              <w:t>i ärendet</w:t>
            </w:r>
          </w:p>
          <w:p w14:paraId="6F77B883" w14:textId="3363B24E" w:rsidR="000B46A1" w:rsidRPr="00BC13D5" w:rsidRDefault="00BC13D5" w:rsidP="000F7EE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i/>
                <w:iCs/>
                <w:color w:val="000000"/>
                <w:szCs w:val="24"/>
              </w:rPr>
            </w:pPr>
            <w:r w:rsidRPr="00BC13D5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</w:rPr>
              <w:t>(om det finns)</w:t>
            </w:r>
            <w:r w:rsidRPr="00BC13D5">
              <w:rPr>
                <w:rFonts w:asciiTheme="minorHAnsi" w:hAnsiTheme="minorHAnsi" w:cstheme="minorHAnsi"/>
                <w:i/>
                <w:iCs/>
                <w:color w:val="000000"/>
                <w:szCs w:val="24"/>
              </w:rPr>
              <w:br/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30D5" w14:textId="77777777" w:rsidR="005C003E" w:rsidRDefault="000B46A1" w:rsidP="000F7EE3">
            <w:r w:rsidRPr="00AE41AD">
              <w:t xml:space="preserve">Namn: </w:t>
            </w:r>
          </w:p>
          <w:p w14:paraId="1E946226" w14:textId="77777777" w:rsidR="00B0496F" w:rsidRDefault="005C003E" w:rsidP="000F7EE3">
            <w:r>
              <w:t>Befattning:</w:t>
            </w:r>
          </w:p>
          <w:p w14:paraId="5EEE6DBA" w14:textId="3C3DAF11" w:rsidR="000B46A1" w:rsidRPr="00AE41AD" w:rsidRDefault="00B0496F" w:rsidP="000F7EE3">
            <w:r>
              <w:t xml:space="preserve">Region, enhet eller företag: </w:t>
            </w:r>
            <w:r w:rsidR="000B46A1" w:rsidRPr="00AE41AD">
              <w:br/>
              <w:t>E-post:</w:t>
            </w:r>
            <w:r w:rsidR="000B46A1" w:rsidRPr="00AE41AD">
              <w:br/>
              <w:t xml:space="preserve">Telefon: </w:t>
            </w:r>
          </w:p>
        </w:tc>
      </w:tr>
      <w:tr w:rsidR="00BC13D5" w:rsidRPr="00AE41AD" w14:paraId="6EB549AB" w14:textId="77777777" w:rsidTr="008834C0">
        <w:trPr>
          <w:trHeight w:val="288"/>
        </w:trPr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CCA5" w14:textId="4BF86D8C" w:rsidR="00BC13D5" w:rsidRDefault="00BC13D5" w:rsidP="000F7EE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Vad gäller förfrågan?</w:t>
            </w:r>
          </w:p>
        </w:tc>
        <w:sdt>
          <w:sdtPr>
            <w:id w:val="1806968006"/>
            <w:placeholder>
              <w:docPart w:val="F09917B316CE4ADC97B726F5BCD68A56"/>
            </w:placeholder>
            <w:showingPlcHdr/>
            <w:text/>
          </w:sdtPr>
          <w:sdtContent>
            <w:tc>
              <w:tcPr>
                <w:tcW w:w="2724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44CBB2B" w14:textId="0DCE5A98" w:rsidR="00BC13D5" w:rsidRPr="00AE41AD" w:rsidRDefault="00BC13D5" w:rsidP="000F7EE3">
                <w:r w:rsidRPr="00AE41AD">
                  <w:rPr>
                    <w:rStyle w:val="Platshllartext"/>
                  </w:rPr>
                  <w:t>Klicka eller tryck här för att ange text.</w:t>
                </w:r>
              </w:p>
            </w:tc>
          </w:sdtContent>
        </w:sdt>
      </w:tr>
      <w:tr w:rsidR="000B46A1" w:rsidRPr="00AE41AD" w14:paraId="682FF3A3" w14:textId="77777777" w:rsidTr="00C20621">
        <w:trPr>
          <w:trHeight w:val="806"/>
        </w:trPr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62FC" w14:textId="3C989D70" w:rsidR="000B46A1" w:rsidRPr="00AE41AD" w:rsidRDefault="000B46A1" w:rsidP="00C2062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AE41AD">
              <w:rPr>
                <w:rFonts w:asciiTheme="minorHAnsi" w:hAnsiTheme="minorHAnsi" w:cstheme="minorHAnsi"/>
                <w:color w:val="000000"/>
                <w:szCs w:val="24"/>
              </w:rPr>
              <w:t>Titel</w:t>
            </w:r>
            <w:r w:rsidR="005C003E">
              <w:rPr>
                <w:rFonts w:asciiTheme="minorHAnsi" w:hAnsiTheme="minorHAnsi" w:cstheme="minorHAnsi"/>
                <w:color w:val="000000"/>
                <w:szCs w:val="24"/>
              </w:rPr>
              <w:t xml:space="preserve"> på projektet</w:t>
            </w:r>
            <w:r w:rsidR="00BC13D5">
              <w:rPr>
                <w:rFonts w:asciiTheme="minorHAnsi" w:hAnsiTheme="minorHAnsi" w:cstheme="minorHAnsi"/>
                <w:color w:val="000000"/>
                <w:szCs w:val="24"/>
              </w:rPr>
              <w:t>/ärendet</w:t>
            </w:r>
            <w:r w:rsidR="00715A13">
              <w:rPr>
                <w:rFonts w:asciiTheme="minorHAnsi" w:hAnsiTheme="minorHAnsi" w:cstheme="minorHAnsi"/>
                <w:color w:val="000000"/>
                <w:szCs w:val="24"/>
              </w:rPr>
              <w:t>/frågan</w:t>
            </w:r>
          </w:p>
        </w:tc>
        <w:sdt>
          <w:sdtPr>
            <w:id w:val="-1089068336"/>
            <w:placeholder>
              <w:docPart w:val="BF2B1FC8D9B94142B495130A46DAF8D8"/>
            </w:placeholder>
            <w:showingPlcHdr/>
            <w:text/>
          </w:sdtPr>
          <w:sdtEndPr/>
          <w:sdtContent>
            <w:tc>
              <w:tcPr>
                <w:tcW w:w="2724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7C052A9" w14:textId="77777777" w:rsidR="000B46A1" w:rsidRPr="00AE41AD" w:rsidRDefault="000B46A1" w:rsidP="00C20621">
                <w:r w:rsidRPr="00AE41AD">
                  <w:rPr>
                    <w:rStyle w:val="Platshllartext"/>
                  </w:rPr>
                  <w:t>Klicka eller tryck här för att ange text.</w:t>
                </w:r>
              </w:p>
            </w:tc>
          </w:sdtContent>
        </w:sdt>
      </w:tr>
      <w:tr w:rsidR="00BC13D5" w:rsidRPr="00AE41AD" w14:paraId="55D696D4" w14:textId="77777777" w:rsidTr="008834C0">
        <w:trPr>
          <w:trHeight w:val="288"/>
        </w:trPr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0017" w14:textId="1C3B4616" w:rsidR="00BC13D5" w:rsidRPr="00AE41AD" w:rsidRDefault="00BC13D5" w:rsidP="00BC13D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Övriga upplysningar</w:t>
            </w:r>
          </w:p>
        </w:tc>
        <w:sdt>
          <w:sdtPr>
            <w:id w:val="-1706323332"/>
            <w:placeholder>
              <w:docPart w:val="09C6E556472B4844832225AB668EAABE"/>
            </w:placeholder>
            <w:showingPlcHdr/>
            <w:text/>
          </w:sdtPr>
          <w:sdtContent>
            <w:tc>
              <w:tcPr>
                <w:tcW w:w="2724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66F45D3" w14:textId="781459D9" w:rsidR="00BC13D5" w:rsidRPr="00AE41AD" w:rsidRDefault="00BC13D5" w:rsidP="00BC13D5">
                <w:r w:rsidRPr="00AE41AD">
                  <w:rPr>
                    <w:rStyle w:val="Platshllartext"/>
                  </w:rPr>
                  <w:t>Klicka eller tryck här för att ange text.</w:t>
                </w:r>
              </w:p>
            </w:tc>
          </w:sdtContent>
        </w:sdt>
      </w:tr>
      <w:tr w:rsidR="000B46A1" w:rsidRPr="00AE41AD" w14:paraId="0FFF0346" w14:textId="77777777" w:rsidTr="008834C0">
        <w:trPr>
          <w:trHeight w:val="288"/>
        </w:trPr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85BB" w14:textId="061DDABF" w:rsidR="000B46A1" w:rsidRPr="00AE41AD" w:rsidRDefault="00BC13D5" w:rsidP="000B46A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Svar från gruppen för uttag av hälsodata för forskning</w:t>
            </w:r>
            <w:r w:rsidR="000B46A1" w:rsidRPr="00AE41AD">
              <w:rPr>
                <w:rFonts w:asciiTheme="minorHAnsi" w:hAnsiTheme="minorHAnsi" w:cstheme="minorHAnsi"/>
                <w:color w:val="000000"/>
                <w:szCs w:val="24"/>
              </w:rPr>
              <w:t>.</w:t>
            </w:r>
            <w:r w:rsidR="000B46A1" w:rsidRPr="00AE41AD">
              <w:rPr>
                <w:rFonts w:asciiTheme="minorHAnsi" w:hAnsiTheme="minorHAnsi" w:cstheme="minorHAnsi"/>
                <w:color w:val="000000"/>
                <w:szCs w:val="24"/>
              </w:rPr>
              <w:br/>
            </w:r>
            <w:r w:rsidR="000B46A1" w:rsidRPr="0078088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(fylls i av administratör)</w:t>
            </w:r>
          </w:p>
        </w:tc>
        <w:sdt>
          <w:sdtPr>
            <w:id w:val="398558729"/>
            <w:placeholder>
              <w:docPart w:val="11D5D2B6FDB4424C8942698E0372E294"/>
            </w:placeholder>
            <w:showingPlcHdr/>
            <w:text/>
          </w:sdtPr>
          <w:sdtEndPr/>
          <w:sdtContent>
            <w:tc>
              <w:tcPr>
                <w:tcW w:w="2724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EBC11AD" w14:textId="39658330" w:rsidR="000B46A1" w:rsidRPr="00AE41AD" w:rsidRDefault="000B46A1" w:rsidP="000B46A1">
                <w:r w:rsidRPr="00AE41AD">
                  <w:rPr>
                    <w:rStyle w:val="Platshllartext"/>
                  </w:rPr>
                  <w:t>Klicka eller tryck här för att ange text.</w:t>
                </w:r>
              </w:p>
            </w:tc>
          </w:sdtContent>
        </w:sdt>
      </w:tr>
      <w:tr w:rsidR="00BC13D5" w:rsidRPr="00AE41AD" w14:paraId="19FDC5D3" w14:textId="77777777" w:rsidTr="008834C0">
        <w:trPr>
          <w:trHeight w:val="288"/>
        </w:trPr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6ACAB" w14:textId="2AA18F62" w:rsidR="00BC13D5" w:rsidRDefault="00BC13D5" w:rsidP="000B46A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Godkänt av ordförande</w:t>
            </w:r>
          </w:p>
        </w:tc>
        <w:sdt>
          <w:sdtPr>
            <w:id w:val="638381103"/>
            <w:placeholder>
              <w:docPart w:val="11F48A8E1BF745F48FEC172788301CAE"/>
            </w:placeholder>
            <w:showingPlcHdr/>
            <w:text/>
          </w:sdtPr>
          <w:sdtContent>
            <w:tc>
              <w:tcPr>
                <w:tcW w:w="2724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6DAFBE2" w14:textId="1BEE792D" w:rsidR="00BC13D5" w:rsidRDefault="00BC13D5" w:rsidP="000B46A1">
                <w:r w:rsidRPr="00AE41AD">
                  <w:rPr>
                    <w:rStyle w:val="Platshllartext"/>
                  </w:rPr>
                  <w:t>Klicka eller tryck här för att ange text.</w:t>
                </w:r>
              </w:p>
            </w:tc>
          </w:sdtContent>
        </w:sdt>
      </w:tr>
    </w:tbl>
    <w:p w14:paraId="17B87083" w14:textId="77777777" w:rsidR="005604FA" w:rsidRDefault="005604FA" w:rsidP="008834C0"/>
    <w:p w14:paraId="1BEF3A3B" w14:textId="77777777" w:rsidR="005604FA" w:rsidRDefault="005604FA" w:rsidP="008834C0"/>
    <w:sectPr w:rsidR="005604FA" w:rsidSect="005A4EE6">
      <w:headerReference w:type="default" r:id="rId9"/>
      <w:footerReference w:type="default" r:id="rId10"/>
      <w:pgSz w:w="11906" w:h="16838" w:code="9"/>
      <w:pgMar w:top="1140" w:right="3402" w:bottom="1418" w:left="1134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A941C" w14:textId="77777777" w:rsidR="008245C2" w:rsidRDefault="008245C2" w:rsidP="002F15C7">
      <w:r>
        <w:separator/>
      </w:r>
    </w:p>
  </w:endnote>
  <w:endnote w:type="continuationSeparator" w:id="0">
    <w:p w14:paraId="0488B9CF" w14:textId="77777777" w:rsidR="008245C2" w:rsidRDefault="008245C2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9889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Caption w:val="Kontaktuppgifter - Sidfot"/>
      <w:tblDescription w:val="Kontaktuppgifter för Landstinget Sörmland"/>
    </w:tblPr>
    <w:tblGrid>
      <w:gridCol w:w="3348"/>
      <w:gridCol w:w="3592"/>
      <w:gridCol w:w="2949"/>
    </w:tblGrid>
    <w:tr w:rsidR="005516C6" w:rsidRPr="002E41D0" w14:paraId="2CF6D1C2" w14:textId="77777777" w:rsidTr="007A3524">
      <w:trPr>
        <w:trHeight w:val="384"/>
        <w:tblHeader/>
      </w:trPr>
      <w:tc>
        <w:tcPr>
          <w:tcW w:w="3348" w:type="dxa"/>
        </w:tcPr>
        <w:p w14:paraId="34582892" w14:textId="77777777" w:rsidR="005516C6" w:rsidRPr="002E41D0" w:rsidRDefault="008308BC" w:rsidP="007A3524">
          <w:pPr>
            <w:pStyle w:val="Sidfot"/>
            <w:spacing w:before="240"/>
            <w:rPr>
              <w:sz w:val="16"/>
              <w:szCs w:val="16"/>
            </w:rPr>
          </w:pPr>
          <w:r>
            <w:rPr>
              <w:sz w:val="16"/>
              <w:szCs w:val="16"/>
            </w:rPr>
            <w:t>Region</w:t>
          </w:r>
          <w:r w:rsidR="005516C6">
            <w:rPr>
              <w:sz w:val="16"/>
              <w:szCs w:val="16"/>
            </w:rPr>
            <w:t xml:space="preserve"> Sörmland</w:t>
          </w:r>
        </w:p>
      </w:tc>
      <w:tc>
        <w:tcPr>
          <w:tcW w:w="3592" w:type="dxa"/>
        </w:tcPr>
        <w:p w14:paraId="35194786" w14:textId="77777777" w:rsidR="005516C6" w:rsidRPr="002E41D0" w:rsidRDefault="005516C6" w:rsidP="007A3524">
          <w:pPr>
            <w:pStyle w:val="Sidfot"/>
            <w:spacing w:before="240"/>
            <w:rPr>
              <w:sz w:val="16"/>
              <w:szCs w:val="16"/>
            </w:rPr>
          </w:pPr>
          <w:r>
            <w:rPr>
              <w:sz w:val="16"/>
              <w:szCs w:val="16"/>
            </w:rPr>
            <w:t>Repslagaregatan 19</w:t>
          </w:r>
        </w:p>
      </w:tc>
      <w:tc>
        <w:tcPr>
          <w:tcW w:w="2949" w:type="dxa"/>
        </w:tcPr>
        <w:p w14:paraId="25D9BB65" w14:textId="77777777" w:rsidR="005516C6" w:rsidRPr="002E41D0" w:rsidRDefault="005516C6" w:rsidP="007A3524">
          <w:pPr>
            <w:pStyle w:val="Sidfot"/>
            <w:spacing w:before="240"/>
            <w:rPr>
              <w:sz w:val="16"/>
              <w:szCs w:val="16"/>
            </w:rPr>
          </w:pPr>
          <w:r>
            <w:rPr>
              <w:sz w:val="16"/>
              <w:szCs w:val="16"/>
            </w:rPr>
            <w:t>611 88 Nyköping</w:t>
          </w:r>
        </w:p>
      </w:tc>
    </w:tr>
    <w:tr w:rsidR="002E41D0" w:rsidRPr="002E41D0" w14:paraId="3B8CE9CC" w14:textId="77777777" w:rsidTr="007A3524">
      <w:trPr>
        <w:trHeight w:val="181"/>
      </w:trPr>
      <w:tc>
        <w:tcPr>
          <w:tcW w:w="3348" w:type="dxa"/>
        </w:tcPr>
        <w:p w14:paraId="13D9BE92" w14:textId="77777777" w:rsidR="002E41D0" w:rsidRPr="002E41D0" w:rsidRDefault="002E41D0">
          <w:pPr>
            <w:pStyle w:val="Sidfot"/>
            <w:rPr>
              <w:sz w:val="16"/>
              <w:szCs w:val="16"/>
            </w:rPr>
          </w:pPr>
          <w:r>
            <w:rPr>
              <w:sz w:val="16"/>
              <w:szCs w:val="16"/>
            </w:rPr>
            <w:t>Tel: 0155-24 50 00</w:t>
          </w:r>
        </w:p>
      </w:tc>
      <w:tc>
        <w:tcPr>
          <w:tcW w:w="3592" w:type="dxa"/>
        </w:tcPr>
        <w:p w14:paraId="23709845" w14:textId="77777777" w:rsidR="002E41D0" w:rsidRPr="007E23ED" w:rsidRDefault="002E41D0" w:rsidP="005A4EE6">
          <w:pPr>
            <w:pStyle w:val="Sidfot"/>
            <w:rPr>
              <w:sz w:val="16"/>
              <w:szCs w:val="16"/>
              <w:lang w:val="en-US"/>
            </w:rPr>
          </w:pPr>
          <w:r w:rsidRPr="007E23ED">
            <w:rPr>
              <w:sz w:val="16"/>
              <w:szCs w:val="16"/>
              <w:lang w:val="en-US"/>
            </w:rPr>
            <w:t xml:space="preserve">E-post: </w:t>
          </w:r>
          <w:r w:rsidR="005A4EE6">
            <w:rPr>
              <w:sz w:val="16"/>
              <w:szCs w:val="16"/>
              <w:lang w:val="en-US"/>
            </w:rPr>
            <w:t>post@</w:t>
          </w:r>
          <w:r w:rsidR="008308BC">
            <w:rPr>
              <w:sz w:val="16"/>
              <w:szCs w:val="16"/>
              <w:lang w:val="en-US"/>
            </w:rPr>
            <w:t>region</w:t>
          </w:r>
          <w:r w:rsidRPr="007E23ED">
            <w:rPr>
              <w:sz w:val="16"/>
              <w:szCs w:val="16"/>
              <w:lang w:val="en-US"/>
            </w:rPr>
            <w:t>sormland.se</w:t>
          </w:r>
        </w:p>
      </w:tc>
      <w:tc>
        <w:tcPr>
          <w:tcW w:w="2949" w:type="dxa"/>
        </w:tcPr>
        <w:p w14:paraId="318E4F82" w14:textId="77777777" w:rsidR="002E41D0" w:rsidRPr="005516C6" w:rsidRDefault="002E41D0">
          <w:pPr>
            <w:pStyle w:val="Sidfot"/>
            <w:rPr>
              <w:sz w:val="16"/>
              <w:szCs w:val="16"/>
            </w:rPr>
          </w:pPr>
          <w:r w:rsidRPr="005516C6">
            <w:rPr>
              <w:sz w:val="16"/>
              <w:szCs w:val="16"/>
            </w:rPr>
            <w:t>Org.nr: 232100 - 0032</w:t>
          </w:r>
        </w:p>
      </w:tc>
    </w:tr>
  </w:tbl>
  <w:p w14:paraId="27F1FA19" w14:textId="77777777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5D6491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5D6491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0535D" w14:textId="77777777" w:rsidR="008245C2" w:rsidRDefault="008245C2" w:rsidP="002F15C7">
      <w:r>
        <w:separator/>
      </w:r>
    </w:p>
  </w:footnote>
  <w:footnote w:type="continuationSeparator" w:id="0">
    <w:p w14:paraId="779EE3FF" w14:textId="77777777" w:rsidR="008245C2" w:rsidRDefault="008245C2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6892" w:type="pct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199"/>
      <w:gridCol w:w="2473"/>
      <w:gridCol w:w="2487"/>
    </w:tblGrid>
    <w:tr w:rsidR="0054611D" w14:paraId="1E8B1675" w14:textId="77777777" w:rsidTr="007A3524">
      <w:trPr>
        <w:trHeight w:val="644"/>
      </w:trPr>
      <w:tc>
        <w:tcPr>
          <w:tcW w:w="5354" w:type="dxa"/>
        </w:tcPr>
        <w:p w14:paraId="75A3D570" w14:textId="77777777" w:rsidR="0054611D" w:rsidRDefault="0054611D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  <w:r>
            <w:rPr>
              <w:noProof/>
              <w:lang w:eastAsia="sv-SE"/>
            </w:rPr>
            <w:drawing>
              <wp:inline distT="0" distB="0" distL="0" distR="0" wp14:anchorId="2982DA81" wp14:editId="1C05529E">
                <wp:extent cx="1205103" cy="884712"/>
                <wp:effectExtent l="0" t="0" r="0" b="0"/>
                <wp:docPr id="2" name="Bildobjekt 2" descr="Region Sörmlands logotyp i form av en räd näckros med texten Region Sörmland nedanför." title="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nnaeric\Work Folders\Desktop\rs_logo_rod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8132"/>
                        <a:stretch/>
                      </pic:blipFill>
                      <pic:spPr bwMode="auto">
                        <a:xfrm>
                          <a:off x="0" y="0"/>
                          <a:ext cx="1205230" cy="8848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3" w:type="dxa"/>
          <w:gridSpan w:val="2"/>
        </w:tcPr>
        <w:p w14:paraId="29403056" w14:textId="77777777" w:rsidR="0054611D" w:rsidRPr="007A3524" w:rsidRDefault="0054611D" w:rsidP="007A3524">
          <w:pPr>
            <w:spacing w:before="120"/>
            <w:rPr>
              <w:rFonts w:cs="Times New Roman"/>
              <w:szCs w:val="20"/>
            </w:rPr>
          </w:pPr>
        </w:p>
      </w:tc>
    </w:tr>
    <w:tr w:rsidR="007A3524" w:rsidRPr="00081DCE" w14:paraId="0B51BFB1" w14:textId="77777777" w:rsidTr="007A3524">
      <w:trPr>
        <w:trHeight w:val="450"/>
      </w:trPr>
      <w:tc>
        <w:tcPr>
          <w:tcW w:w="5354" w:type="dxa"/>
        </w:tcPr>
        <w:p w14:paraId="58E9375B" w14:textId="77777777" w:rsidR="007A3524" w:rsidRPr="0097758D" w:rsidRDefault="007A3524" w:rsidP="00753992">
          <w:pPr>
            <w:pStyle w:val="Sidhuvud"/>
            <w:tabs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spacing w:before="120"/>
            <w:rPr>
              <w:rFonts w:ascii="Arial" w:hAnsi="Arial" w:cs="Arial"/>
              <w:sz w:val="10"/>
              <w:szCs w:val="10"/>
            </w:rPr>
          </w:pPr>
          <w:r w:rsidRPr="0097758D">
            <w:rPr>
              <w:rFonts w:ascii="Arial" w:hAnsi="Arial" w:cs="Arial"/>
              <w:sz w:val="10"/>
              <w:szCs w:val="10"/>
            </w:rPr>
            <w:t>Handläggare</w:t>
          </w:r>
        </w:p>
        <w:sdt>
          <w:sdtPr>
            <w:rPr>
              <w:rFonts w:cs="Times New Roman"/>
              <w:sz w:val="20"/>
              <w:szCs w:val="20"/>
            </w:rPr>
            <w:tag w:val="ToActivityContact.ToContactperson.SearchName"/>
            <w:id w:val="10021"/>
            <w:placeholder>
              <w:docPart w:val="10CAA89F16DA45B3BED721DFDF7C5962"/>
            </w:placeholder>
            <w:dataBinding w:prefixMappings="xmlns:gbs='http://www.software-innovation.no/growBusinessDocument'" w:xpath="/gbs:GrowBusinessDocument/gbs:ToActivityContact.ToContactperson.SearchName[@gbs:key='10021']" w:storeItemID="{EBDFC904-CD43-4AA8-93A0-D4E652215B61}"/>
            <w:text/>
          </w:sdtPr>
          <w:sdtEndPr/>
          <w:sdtContent>
            <w:p w14:paraId="05FD8863" w14:textId="77777777" w:rsidR="007A3524" w:rsidRPr="003F6000" w:rsidRDefault="008834C0" w:rsidP="00753992">
              <w:pPr>
                <w:pStyle w:val="Sidhuvud"/>
                <w:tabs>
                  <w:tab w:val="left" w:pos="1191"/>
                  <w:tab w:val="left" w:pos="1304"/>
                  <w:tab w:val="left" w:pos="2495"/>
                  <w:tab w:val="left" w:pos="2608"/>
                  <w:tab w:val="left" w:pos="3799"/>
                  <w:tab w:val="left" w:pos="3912"/>
                  <w:tab w:val="left" w:pos="5103"/>
                  <w:tab w:val="left" w:pos="5160"/>
                  <w:tab w:val="left" w:pos="6407"/>
                  <w:tab w:val="left" w:pos="6464"/>
                  <w:tab w:val="left" w:pos="7711"/>
                  <w:tab w:val="left" w:pos="7768"/>
                  <w:tab w:val="left" w:pos="9015"/>
                  <w:tab w:val="left" w:pos="10319"/>
                </w:tabs>
                <w:rPr>
                  <w:rFonts w:cs="Times New Roman"/>
                  <w:sz w:val="20"/>
                  <w:szCs w:val="20"/>
                </w:rPr>
              </w:pPr>
              <w:r>
                <w:rPr>
                  <w:rFonts w:cs="Times New Roman"/>
                  <w:sz w:val="20"/>
                  <w:szCs w:val="20"/>
                </w:rPr>
                <w:t xml:space="preserve">  </w:t>
              </w:r>
            </w:p>
          </w:sdtContent>
        </w:sdt>
        <w:sdt>
          <w:sdtPr>
            <w:rPr>
              <w:sz w:val="20"/>
              <w:szCs w:val="20"/>
            </w:rPr>
            <w:tag w:val="ToActivityContact.ToContact.SearchName"/>
            <w:id w:val="10020"/>
            <w:placeholder>
              <w:docPart w:val="2C139251673841C98791AAB274A69E23"/>
            </w:placeholder>
            <w:dataBinding w:prefixMappings="xmlns:gbs='http://www.software-innovation.no/growBusinessDocument'" w:xpath="/gbs:GrowBusinessDocument/gbs:ToActivityContact.ToContact.SearchName[@gbs:key='10020']" w:storeItemID="{EBDFC904-CD43-4AA8-93A0-D4E652215B61}"/>
            <w:text/>
          </w:sdtPr>
          <w:sdtEndPr/>
          <w:sdtContent>
            <w:p w14:paraId="6A65E7C6" w14:textId="77777777" w:rsidR="007A3524" w:rsidRPr="003F6000" w:rsidRDefault="008834C0" w:rsidP="00753992">
              <w:pPr>
                <w:pStyle w:val="Sidhuvud"/>
                <w:tabs>
                  <w:tab w:val="clear" w:pos="4536"/>
                  <w:tab w:val="left" w:pos="1191"/>
                  <w:tab w:val="left" w:pos="1304"/>
                  <w:tab w:val="left" w:pos="2495"/>
                  <w:tab w:val="left" w:pos="2608"/>
                  <w:tab w:val="left" w:pos="3799"/>
                  <w:tab w:val="left" w:pos="3912"/>
                  <w:tab w:val="left" w:pos="5103"/>
                  <w:tab w:val="left" w:pos="5160"/>
                  <w:tab w:val="left" w:pos="6407"/>
                  <w:tab w:val="left" w:pos="6464"/>
                  <w:tab w:val="left" w:pos="7711"/>
                  <w:tab w:val="left" w:pos="7768"/>
                  <w:tab w:val="left" w:pos="9015"/>
                  <w:tab w:val="left" w:pos="10319"/>
                </w:tabs>
                <w:rPr>
                  <w:sz w:val="20"/>
                  <w:szCs w:val="20"/>
                </w:rPr>
              </w:pPr>
              <w:r>
                <w:rPr>
                  <w:sz w:val="20"/>
                  <w:szCs w:val="20"/>
                </w:rPr>
                <w:t>Centrum för klinisk forskning Region Sörmland</w:t>
              </w:r>
            </w:p>
          </w:sdtContent>
        </w:sdt>
      </w:tc>
      <w:tc>
        <w:tcPr>
          <w:tcW w:w="2552" w:type="dxa"/>
        </w:tcPr>
        <w:p w14:paraId="62797E67" w14:textId="77777777" w:rsidR="007A3524" w:rsidRPr="0097758D" w:rsidRDefault="007A3524" w:rsidP="00BE6B8E">
          <w:pPr>
            <w:pStyle w:val="Sidhuvud"/>
            <w:tabs>
              <w:tab w:val="left" w:pos="387"/>
            </w:tabs>
            <w:spacing w:before="120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Datum</w:t>
          </w:r>
        </w:p>
        <w:p w14:paraId="69F32FB3" w14:textId="62CB3F4D" w:rsidR="007A3524" w:rsidRPr="00D664FF" w:rsidRDefault="00D72E27" w:rsidP="00753992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  <w:r>
            <w:rPr>
              <w:rFonts w:cs="Times New Roman"/>
              <w:sz w:val="20"/>
              <w:szCs w:val="20"/>
            </w:rPr>
            <w:t>202</w:t>
          </w:r>
          <w:r w:rsidR="005C003E">
            <w:rPr>
              <w:rFonts w:cs="Times New Roman"/>
              <w:sz w:val="20"/>
              <w:szCs w:val="20"/>
            </w:rPr>
            <w:t>6-</w:t>
          </w:r>
          <w:r w:rsidR="001326A7">
            <w:rPr>
              <w:rFonts w:cs="Times New Roman"/>
              <w:sz w:val="20"/>
              <w:szCs w:val="20"/>
            </w:rPr>
            <w:t>0</w:t>
          </w:r>
          <w:r w:rsidR="00E92D8C">
            <w:rPr>
              <w:rFonts w:cs="Times New Roman"/>
              <w:sz w:val="20"/>
              <w:szCs w:val="20"/>
            </w:rPr>
            <w:t>4-01</w:t>
          </w:r>
        </w:p>
      </w:tc>
      <w:tc>
        <w:tcPr>
          <w:tcW w:w="2551" w:type="dxa"/>
        </w:tcPr>
        <w:p w14:paraId="3179D0A7" w14:textId="77777777" w:rsidR="007A3524" w:rsidRPr="0097758D" w:rsidRDefault="007A3524" w:rsidP="00753992">
          <w:pPr>
            <w:pStyle w:val="Sidhuvud"/>
            <w:tabs>
              <w:tab w:val="left" w:pos="387"/>
            </w:tabs>
            <w:spacing w:before="120"/>
            <w:rPr>
              <w:rFonts w:ascii="Arial" w:hAnsi="Arial" w:cs="Arial"/>
              <w:sz w:val="10"/>
              <w:szCs w:val="10"/>
            </w:rPr>
          </w:pPr>
          <w:r w:rsidRPr="0097758D">
            <w:rPr>
              <w:rFonts w:ascii="Arial" w:hAnsi="Arial" w:cs="Arial"/>
              <w:sz w:val="10"/>
              <w:szCs w:val="10"/>
            </w:rPr>
            <w:t>D</w:t>
          </w:r>
          <w:r>
            <w:rPr>
              <w:rFonts w:ascii="Arial" w:hAnsi="Arial" w:cs="Arial"/>
              <w:sz w:val="10"/>
              <w:szCs w:val="10"/>
            </w:rPr>
            <w:t>okument</w:t>
          </w:r>
          <w:r w:rsidRPr="0097758D">
            <w:rPr>
              <w:rFonts w:ascii="Arial" w:hAnsi="Arial" w:cs="Arial"/>
              <w:sz w:val="10"/>
              <w:szCs w:val="10"/>
            </w:rPr>
            <w:t>nummer</w:t>
          </w:r>
        </w:p>
        <w:sdt>
          <w:sdtPr>
            <w:rPr>
              <w:rFonts w:cs="Times New Roman"/>
              <w:sz w:val="20"/>
              <w:szCs w:val="20"/>
            </w:rPr>
            <w:tag w:val="DocumentNumber"/>
            <w:id w:val="10034"/>
            <w:placeholder>
              <w:docPart w:val="FA191B14E7DE42DE965C3F413DE4B7B2"/>
            </w:placeholder>
            <w:showingPlcHdr/>
            <w:dataBinding w:prefixMappings="xmlns:gbs='http://www.software-innovation.no/growBusinessDocument'" w:xpath="/gbs:GrowBusinessDocument/gbs:DocumentNumber[@gbs:key='10034']" w:storeItemID="{EBDFC904-CD43-4AA8-93A0-D4E652215B61}"/>
            <w:text/>
          </w:sdtPr>
          <w:sdtEndPr/>
          <w:sdtContent>
            <w:p w14:paraId="29465C5A" w14:textId="3C609237" w:rsidR="007A3524" w:rsidRPr="00081DCE" w:rsidRDefault="008815BC" w:rsidP="00753992">
              <w:pPr>
                <w:pStyle w:val="Sidhuvud"/>
                <w:tabs>
                  <w:tab w:val="left" w:pos="387"/>
                </w:tabs>
                <w:rPr>
                  <w:rFonts w:cs="Times New Roman"/>
                  <w:sz w:val="10"/>
                  <w:szCs w:val="10"/>
                </w:rPr>
              </w:pPr>
              <w:r w:rsidRPr="00987AC6">
                <w:rPr>
                  <w:rStyle w:val="Platshllartext"/>
                  <w:sz w:val="20"/>
                  <w:szCs w:val="20"/>
                </w:rPr>
                <w:t>Klicka här för att ange text.</w:t>
              </w:r>
            </w:p>
          </w:sdtContent>
        </w:sdt>
      </w:tc>
    </w:tr>
  </w:tbl>
  <w:p w14:paraId="5A33985B" w14:textId="77777777" w:rsidR="002F15C7" w:rsidRPr="00FB2EBE" w:rsidRDefault="002F15C7" w:rsidP="00835DD0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73C10"/>
    <w:multiLevelType w:val="hybridMultilevel"/>
    <w:tmpl w:val="F7A64F3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D51D6"/>
    <w:multiLevelType w:val="hybridMultilevel"/>
    <w:tmpl w:val="E1C86B78"/>
    <w:lvl w:ilvl="0" w:tplc="1C7AC4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C36DBA"/>
    <w:multiLevelType w:val="hybridMultilevel"/>
    <w:tmpl w:val="FDFC7B6E"/>
    <w:lvl w:ilvl="0" w:tplc="0D4EE4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0806504">
    <w:abstractNumId w:val="2"/>
  </w:num>
  <w:num w:numId="2" w16cid:durableId="1298073506">
    <w:abstractNumId w:val="1"/>
  </w:num>
  <w:num w:numId="3" w16cid:durableId="14624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32C"/>
    <w:rsid w:val="0000389F"/>
    <w:rsid w:val="000215E7"/>
    <w:rsid w:val="00035FA4"/>
    <w:rsid w:val="0004272F"/>
    <w:rsid w:val="00054700"/>
    <w:rsid w:val="0006067D"/>
    <w:rsid w:val="000A6D92"/>
    <w:rsid w:val="000B46A1"/>
    <w:rsid w:val="000C2BDA"/>
    <w:rsid w:val="000C3129"/>
    <w:rsid w:val="001326A7"/>
    <w:rsid w:val="0014046E"/>
    <w:rsid w:val="0014711F"/>
    <w:rsid w:val="0015560D"/>
    <w:rsid w:val="001A759D"/>
    <w:rsid w:val="001D41F4"/>
    <w:rsid w:val="002170E0"/>
    <w:rsid w:val="00224A97"/>
    <w:rsid w:val="00245DE7"/>
    <w:rsid w:val="00285AAB"/>
    <w:rsid w:val="002978E6"/>
    <w:rsid w:val="002D598E"/>
    <w:rsid w:val="002E41D0"/>
    <w:rsid w:val="002F15C7"/>
    <w:rsid w:val="0031061B"/>
    <w:rsid w:val="003366C5"/>
    <w:rsid w:val="00343F5F"/>
    <w:rsid w:val="00347642"/>
    <w:rsid w:val="00353B2F"/>
    <w:rsid w:val="0037200F"/>
    <w:rsid w:val="00372FC5"/>
    <w:rsid w:val="00375683"/>
    <w:rsid w:val="00392314"/>
    <w:rsid w:val="003B021D"/>
    <w:rsid w:val="003D1753"/>
    <w:rsid w:val="003E4B8D"/>
    <w:rsid w:val="003F6000"/>
    <w:rsid w:val="004138C6"/>
    <w:rsid w:val="0041775E"/>
    <w:rsid w:val="00422653"/>
    <w:rsid w:val="00462B9F"/>
    <w:rsid w:val="00471436"/>
    <w:rsid w:val="004716BF"/>
    <w:rsid w:val="00471B62"/>
    <w:rsid w:val="00473686"/>
    <w:rsid w:val="004917A6"/>
    <w:rsid w:val="004C5D37"/>
    <w:rsid w:val="004D3230"/>
    <w:rsid w:val="004D77BB"/>
    <w:rsid w:val="004E2CC6"/>
    <w:rsid w:val="004E71C0"/>
    <w:rsid w:val="004F5160"/>
    <w:rsid w:val="005031AE"/>
    <w:rsid w:val="005067B0"/>
    <w:rsid w:val="005106F5"/>
    <w:rsid w:val="005112D2"/>
    <w:rsid w:val="0054611D"/>
    <w:rsid w:val="005516C6"/>
    <w:rsid w:val="005604FA"/>
    <w:rsid w:val="0058037A"/>
    <w:rsid w:val="00585E87"/>
    <w:rsid w:val="005865D2"/>
    <w:rsid w:val="005A1DBD"/>
    <w:rsid w:val="005A4EE6"/>
    <w:rsid w:val="005B726D"/>
    <w:rsid w:val="005C003E"/>
    <w:rsid w:val="005D2900"/>
    <w:rsid w:val="005D6491"/>
    <w:rsid w:val="005D7D7C"/>
    <w:rsid w:val="00657AF7"/>
    <w:rsid w:val="00682B61"/>
    <w:rsid w:val="0069275A"/>
    <w:rsid w:val="006A043E"/>
    <w:rsid w:val="006B143A"/>
    <w:rsid w:val="006D4415"/>
    <w:rsid w:val="00700C62"/>
    <w:rsid w:val="007050EB"/>
    <w:rsid w:val="00715A13"/>
    <w:rsid w:val="00732531"/>
    <w:rsid w:val="00753992"/>
    <w:rsid w:val="0077001D"/>
    <w:rsid w:val="00780880"/>
    <w:rsid w:val="007A3524"/>
    <w:rsid w:val="007A6FA5"/>
    <w:rsid w:val="007D202C"/>
    <w:rsid w:val="007D3D15"/>
    <w:rsid w:val="007E23ED"/>
    <w:rsid w:val="00803663"/>
    <w:rsid w:val="008152CF"/>
    <w:rsid w:val="008245C2"/>
    <w:rsid w:val="008308BC"/>
    <w:rsid w:val="00835DD0"/>
    <w:rsid w:val="00837A56"/>
    <w:rsid w:val="00873C3E"/>
    <w:rsid w:val="00874C85"/>
    <w:rsid w:val="008815BC"/>
    <w:rsid w:val="008834C0"/>
    <w:rsid w:val="008B1449"/>
    <w:rsid w:val="008C0265"/>
    <w:rsid w:val="008C2A27"/>
    <w:rsid w:val="008D25BE"/>
    <w:rsid w:val="008D28D8"/>
    <w:rsid w:val="008D56BD"/>
    <w:rsid w:val="008F3DF2"/>
    <w:rsid w:val="00912B5E"/>
    <w:rsid w:val="0094400D"/>
    <w:rsid w:val="009621A5"/>
    <w:rsid w:val="00973913"/>
    <w:rsid w:val="0097758D"/>
    <w:rsid w:val="0098549A"/>
    <w:rsid w:val="00987AC6"/>
    <w:rsid w:val="00992EFB"/>
    <w:rsid w:val="00995DAB"/>
    <w:rsid w:val="00997B53"/>
    <w:rsid w:val="009B4742"/>
    <w:rsid w:val="009C4341"/>
    <w:rsid w:val="009C61D8"/>
    <w:rsid w:val="009D234B"/>
    <w:rsid w:val="00A20BF9"/>
    <w:rsid w:val="00A354CE"/>
    <w:rsid w:val="00A40995"/>
    <w:rsid w:val="00A9354F"/>
    <w:rsid w:val="00AA67E5"/>
    <w:rsid w:val="00AB1546"/>
    <w:rsid w:val="00AB2908"/>
    <w:rsid w:val="00AC24DB"/>
    <w:rsid w:val="00AE051C"/>
    <w:rsid w:val="00AE41AD"/>
    <w:rsid w:val="00AF01C3"/>
    <w:rsid w:val="00AF0E4F"/>
    <w:rsid w:val="00B0496F"/>
    <w:rsid w:val="00B21A08"/>
    <w:rsid w:val="00B22402"/>
    <w:rsid w:val="00B46C78"/>
    <w:rsid w:val="00B61E05"/>
    <w:rsid w:val="00B86116"/>
    <w:rsid w:val="00BC13D5"/>
    <w:rsid w:val="00BE6B8E"/>
    <w:rsid w:val="00BF48C8"/>
    <w:rsid w:val="00C0623C"/>
    <w:rsid w:val="00C115F9"/>
    <w:rsid w:val="00C234B7"/>
    <w:rsid w:val="00C2417B"/>
    <w:rsid w:val="00C308F8"/>
    <w:rsid w:val="00C4794E"/>
    <w:rsid w:val="00C56ECB"/>
    <w:rsid w:val="00CB4143"/>
    <w:rsid w:val="00CF331D"/>
    <w:rsid w:val="00CF48F8"/>
    <w:rsid w:val="00D009BA"/>
    <w:rsid w:val="00D0132C"/>
    <w:rsid w:val="00D10CF6"/>
    <w:rsid w:val="00D227C9"/>
    <w:rsid w:val="00D236DF"/>
    <w:rsid w:val="00D33B7D"/>
    <w:rsid w:val="00D4084F"/>
    <w:rsid w:val="00D46E28"/>
    <w:rsid w:val="00D664FF"/>
    <w:rsid w:val="00D72E27"/>
    <w:rsid w:val="00D93D11"/>
    <w:rsid w:val="00DA7670"/>
    <w:rsid w:val="00DD6697"/>
    <w:rsid w:val="00DE4182"/>
    <w:rsid w:val="00E04657"/>
    <w:rsid w:val="00E10C55"/>
    <w:rsid w:val="00E330AB"/>
    <w:rsid w:val="00E36891"/>
    <w:rsid w:val="00E5704C"/>
    <w:rsid w:val="00E63F72"/>
    <w:rsid w:val="00E90B3A"/>
    <w:rsid w:val="00E92D8C"/>
    <w:rsid w:val="00EC559A"/>
    <w:rsid w:val="00F02152"/>
    <w:rsid w:val="00F2646C"/>
    <w:rsid w:val="00F55A88"/>
    <w:rsid w:val="00F561CE"/>
    <w:rsid w:val="00F7052D"/>
    <w:rsid w:val="00FB2EBE"/>
    <w:rsid w:val="00FB74E3"/>
    <w:rsid w:val="00FD663E"/>
    <w:rsid w:val="00FF0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089AC1"/>
  <w15:docId w15:val="{5A8BB8D7-058C-406B-AB44-41606E1AE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Brdtext">
    <w:name w:val="Body Text"/>
    <w:basedOn w:val="Normal"/>
    <w:link w:val="BrdtextChar"/>
    <w:rsid w:val="008834C0"/>
    <w:pPr>
      <w:spacing w:line="240" w:lineRule="auto"/>
      <w:jc w:val="right"/>
    </w:pPr>
    <w:rPr>
      <w:rFonts w:ascii="Arial" w:eastAsia="Times New Roman" w:hAnsi="Arial" w:cs="Arial"/>
      <w:sz w:val="22"/>
      <w:lang w:val="en-US"/>
    </w:rPr>
  </w:style>
  <w:style w:type="character" w:customStyle="1" w:styleId="BrdtextChar">
    <w:name w:val="Brödtext Char"/>
    <w:basedOn w:val="Standardstycketeckensnitt"/>
    <w:link w:val="Brdtext"/>
    <w:rsid w:val="008834C0"/>
    <w:rPr>
      <w:rFonts w:ascii="Arial" w:eastAsia="Times New Roman" w:hAnsi="Arial" w:cs="Arial"/>
      <w:lang w:val="en-US"/>
    </w:rPr>
  </w:style>
  <w:style w:type="paragraph" w:styleId="Liststycke">
    <w:name w:val="List Paragraph"/>
    <w:basedOn w:val="Normal"/>
    <w:uiPriority w:val="34"/>
    <w:rsid w:val="00AE05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65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1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26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0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2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47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5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public360.dd.dll.se/biz/v2-pbr/docprod/templates/Tom%20(enkel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DBE46EECEE7425BAB83A0267871895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4A430A9-3D63-497E-AA6D-83A6F95B06D7}"/>
      </w:docPartPr>
      <w:docPartBody>
        <w:p w:rsidR="00400018" w:rsidRDefault="00400018" w:rsidP="00400018">
          <w:pPr>
            <w:pStyle w:val="EDBE46EECEE7425BAB83A0267871895C1"/>
          </w:pPr>
          <w:r w:rsidRPr="005055E2">
            <w:rPr>
              <w:rStyle w:val="Platshllartext"/>
            </w:rPr>
            <w:t>Klicka här för att ange text.</w:t>
          </w:r>
        </w:p>
      </w:docPartBody>
    </w:docPart>
    <w:docPart>
      <w:docPartPr>
        <w:name w:val="10CAA89F16DA45B3BED721DFDF7C596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999BBB2-F8D0-416A-ADAC-1D786B46CD7C}"/>
      </w:docPartPr>
      <w:docPartBody>
        <w:p w:rsidR="00400018" w:rsidRDefault="00400018" w:rsidP="00400018">
          <w:pPr>
            <w:pStyle w:val="10CAA89F16DA45B3BED721DFDF7C59621"/>
          </w:pPr>
          <w:r w:rsidRPr="008D56BD">
            <w:rPr>
              <w:rStyle w:val="Platshllartext"/>
              <w:sz w:val="20"/>
              <w:szCs w:val="20"/>
            </w:rPr>
            <w:t>Klicka här för att ange text.</w:t>
          </w:r>
        </w:p>
      </w:docPartBody>
    </w:docPart>
    <w:docPart>
      <w:docPartPr>
        <w:name w:val="2C139251673841C98791AAB274A69E2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4D12BDE-4F37-48C9-A6F0-23CE47D14D52}"/>
      </w:docPartPr>
      <w:docPartBody>
        <w:p w:rsidR="00400018" w:rsidRDefault="00400018" w:rsidP="00400018">
          <w:pPr>
            <w:pStyle w:val="2C139251673841C98791AAB274A69E231"/>
          </w:pPr>
          <w:r w:rsidRPr="008D56BD">
            <w:rPr>
              <w:rStyle w:val="Platshllartext"/>
              <w:sz w:val="20"/>
              <w:szCs w:val="20"/>
            </w:rPr>
            <w:t>Klicka här för att ange text.</w:t>
          </w:r>
        </w:p>
      </w:docPartBody>
    </w:docPart>
    <w:docPart>
      <w:docPartPr>
        <w:name w:val="FA191B14E7DE42DE965C3F413DE4B7B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CE3A30A-84A6-455D-A60D-40B65B83F2F1}"/>
      </w:docPartPr>
      <w:docPartBody>
        <w:p w:rsidR="00400018" w:rsidRDefault="00400018" w:rsidP="00400018">
          <w:pPr>
            <w:pStyle w:val="FA191B14E7DE42DE965C3F413DE4B7B21"/>
          </w:pPr>
          <w:r w:rsidRPr="00987AC6">
            <w:rPr>
              <w:rStyle w:val="Platshllartext"/>
              <w:sz w:val="20"/>
              <w:szCs w:val="20"/>
            </w:rPr>
            <w:t>Klicka här för att ange text.</w:t>
          </w:r>
        </w:p>
      </w:docPartBody>
    </w:docPart>
    <w:docPart>
      <w:docPartPr>
        <w:name w:val="BF2B1FC8D9B94142B495130A46DAF8D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C77E9DE-4719-432E-9422-3265A9C32FD1}"/>
      </w:docPartPr>
      <w:docPartBody>
        <w:p w:rsidR="00890567" w:rsidRDefault="004B5A5B" w:rsidP="004B5A5B">
          <w:pPr>
            <w:pStyle w:val="BF2B1FC8D9B94142B495130A46DAF8D8"/>
          </w:pPr>
          <w:r w:rsidRPr="00975A0C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11D5D2B6FDB4424C8942698E0372E29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C883D44-BCA0-4C5B-8CA8-E77BEA097C6D}"/>
      </w:docPartPr>
      <w:docPartBody>
        <w:p w:rsidR="00890567" w:rsidRDefault="004B5A5B" w:rsidP="004B5A5B">
          <w:pPr>
            <w:pStyle w:val="11D5D2B6FDB4424C8942698E0372E294"/>
          </w:pPr>
          <w:r w:rsidRPr="00975A0C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F09917B316CE4ADC97B726F5BCD68A5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AA67025-7FE3-4457-8412-3AB504FC65DF}"/>
      </w:docPartPr>
      <w:docPartBody>
        <w:p w:rsidR="006E4253" w:rsidRDefault="006E4253" w:rsidP="006E4253">
          <w:pPr>
            <w:pStyle w:val="F09917B316CE4ADC97B726F5BCD68A56"/>
          </w:pPr>
          <w:r w:rsidRPr="00975A0C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09C6E556472B4844832225AB668EAAB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590BFE9-EAED-499E-96C3-33C9EE3B36C5}"/>
      </w:docPartPr>
      <w:docPartBody>
        <w:p w:rsidR="006E4253" w:rsidRDefault="006E4253" w:rsidP="006E4253">
          <w:pPr>
            <w:pStyle w:val="09C6E556472B4844832225AB668EAABE"/>
          </w:pPr>
          <w:r w:rsidRPr="00975A0C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11F48A8E1BF745F48FEC172788301CA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7389DCB-813F-4529-8F23-9B2131968E5C}"/>
      </w:docPartPr>
      <w:docPartBody>
        <w:p w:rsidR="006E4253" w:rsidRDefault="006E4253" w:rsidP="006E4253">
          <w:pPr>
            <w:pStyle w:val="11F48A8E1BF745F48FEC172788301CAE"/>
          </w:pPr>
          <w:r w:rsidRPr="00975A0C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46F6"/>
    <w:rsid w:val="00015591"/>
    <w:rsid w:val="0004272F"/>
    <w:rsid w:val="000B002D"/>
    <w:rsid w:val="00133E0F"/>
    <w:rsid w:val="0013648F"/>
    <w:rsid w:val="0014046E"/>
    <w:rsid w:val="00206384"/>
    <w:rsid w:val="002170E0"/>
    <w:rsid w:val="002917FA"/>
    <w:rsid w:val="002E01DC"/>
    <w:rsid w:val="002F3792"/>
    <w:rsid w:val="003E4B8D"/>
    <w:rsid w:val="00400018"/>
    <w:rsid w:val="0044602B"/>
    <w:rsid w:val="004647DE"/>
    <w:rsid w:val="00471436"/>
    <w:rsid w:val="004B5A5B"/>
    <w:rsid w:val="004F5160"/>
    <w:rsid w:val="005067B0"/>
    <w:rsid w:val="005714BB"/>
    <w:rsid w:val="00585E87"/>
    <w:rsid w:val="005D6177"/>
    <w:rsid w:val="005F0D5E"/>
    <w:rsid w:val="006B143A"/>
    <w:rsid w:val="006D2E1B"/>
    <w:rsid w:val="006E4253"/>
    <w:rsid w:val="00857A24"/>
    <w:rsid w:val="00890567"/>
    <w:rsid w:val="008F3DF2"/>
    <w:rsid w:val="00935F2D"/>
    <w:rsid w:val="0094400D"/>
    <w:rsid w:val="00973913"/>
    <w:rsid w:val="00983E6F"/>
    <w:rsid w:val="009C4341"/>
    <w:rsid w:val="00A32F22"/>
    <w:rsid w:val="00A546F6"/>
    <w:rsid w:val="00B1216D"/>
    <w:rsid w:val="00B46C78"/>
    <w:rsid w:val="00DA52D6"/>
    <w:rsid w:val="00EE6EDF"/>
    <w:rsid w:val="00F134B5"/>
    <w:rsid w:val="00F3634E"/>
    <w:rsid w:val="00FE2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46F6"/>
    <w:rPr>
      <w:rFonts w:cs="Times New Roman"/>
      <w:sz w:val="3276"/>
      <w:szCs w:val="327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6E4253"/>
    <w:rPr>
      <w:color w:val="808080"/>
    </w:rPr>
  </w:style>
  <w:style w:type="paragraph" w:customStyle="1" w:styleId="E19D5578A55C49C5BBF6C47C3E286921">
    <w:name w:val="E19D5578A55C49C5BBF6C47C3E286921"/>
    <w:rsid w:val="00015591"/>
    <w:pPr>
      <w:spacing w:after="160" w:line="259" w:lineRule="auto"/>
    </w:pPr>
  </w:style>
  <w:style w:type="paragraph" w:customStyle="1" w:styleId="EDBE46EECEE7425BAB83A0267871895C1">
    <w:name w:val="EDBE46EECEE7425BAB83A0267871895C1"/>
    <w:rsid w:val="00400018"/>
    <w:pPr>
      <w:keepNext/>
      <w:keepLines/>
      <w:spacing w:before="480" w:after="120" w:line="257" w:lineRule="auto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  <w:lang w:eastAsia="en-US"/>
    </w:rPr>
  </w:style>
  <w:style w:type="paragraph" w:customStyle="1" w:styleId="10CAA89F16DA45B3BED721DFDF7C59621">
    <w:name w:val="10CAA89F16DA45B3BED721DFDF7C59621"/>
    <w:rsid w:val="00400018"/>
    <w:pPr>
      <w:tabs>
        <w:tab w:val="center" w:pos="4536"/>
        <w:tab w:val="right" w:pos="9072"/>
      </w:tabs>
      <w:spacing w:after="0" w:line="257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2C139251673841C98791AAB274A69E231">
    <w:name w:val="2C139251673841C98791AAB274A69E231"/>
    <w:rsid w:val="00400018"/>
    <w:pPr>
      <w:tabs>
        <w:tab w:val="center" w:pos="4536"/>
        <w:tab w:val="right" w:pos="9072"/>
      </w:tabs>
      <w:spacing w:after="0" w:line="257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FA191B14E7DE42DE965C3F413DE4B7B21">
    <w:name w:val="FA191B14E7DE42DE965C3F413DE4B7B21"/>
    <w:rsid w:val="00400018"/>
    <w:pPr>
      <w:tabs>
        <w:tab w:val="center" w:pos="4536"/>
        <w:tab w:val="right" w:pos="9072"/>
      </w:tabs>
      <w:spacing w:after="0" w:line="257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DADC8327AF049519C62EB0660E40138">
    <w:name w:val="7DADC8327AF049519C62EB0660E40138"/>
    <w:rsid w:val="00DA52D6"/>
    <w:pPr>
      <w:spacing w:after="160" w:line="259" w:lineRule="auto"/>
    </w:pPr>
  </w:style>
  <w:style w:type="paragraph" w:customStyle="1" w:styleId="BFD6C6C711C44AFBB5AB50B4DC25EEA3">
    <w:name w:val="BFD6C6C711C44AFBB5AB50B4DC25EEA3"/>
    <w:rsid w:val="00DA52D6"/>
    <w:pPr>
      <w:spacing w:after="160" w:line="259" w:lineRule="auto"/>
    </w:pPr>
  </w:style>
  <w:style w:type="paragraph" w:customStyle="1" w:styleId="1FC8937AA4C14982A934611CB2EB4BC4">
    <w:name w:val="1FC8937AA4C14982A934611CB2EB4BC4"/>
    <w:rsid w:val="00DA52D6"/>
    <w:pPr>
      <w:spacing w:after="160" w:line="259" w:lineRule="auto"/>
    </w:pPr>
  </w:style>
  <w:style w:type="paragraph" w:customStyle="1" w:styleId="6F04A3968C3C4433818643DD028167CE">
    <w:name w:val="6F04A3968C3C4433818643DD028167CE"/>
    <w:rsid w:val="00DA52D6"/>
    <w:pPr>
      <w:spacing w:after="160" w:line="259" w:lineRule="auto"/>
    </w:pPr>
  </w:style>
  <w:style w:type="paragraph" w:customStyle="1" w:styleId="718CD253D6244ADFAF157FC7C213067E">
    <w:name w:val="718CD253D6244ADFAF157FC7C213067E"/>
    <w:rsid w:val="00DA52D6"/>
    <w:pPr>
      <w:spacing w:after="160" w:line="259" w:lineRule="auto"/>
    </w:pPr>
  </w:style>
  <w:style w:type="paragraph" w:customStyle="1" w:styleId="C33DCC26B61B4E8B90EA77151EC49765">
    <w:name w:val="C33DCC26B61B4E8B90EA77151EC49765"/>
    <w:rsid w:val="00DA52D6"/>
    <w:pPr>
      <w:spacing w:after="160" w:line="259" w:lineRule="auto"/>
    </w:pPr>
  </w:style>
  <w:style w:type="paragraph" w:customStyle="1" w:styleId="E2A8D819CB49426F8E289B59935755F3">
    <w:name w:val="E2A8D819CB49426F8E289B59935755F3"/>
    <w:rsid w:val="00DA52D6"/>
    <w:pPr>
      <w:spacing w:after="160" w:line="259" w:lineRule="auto"/>
    </w:pPr>
  </w:style>
  <w:style w:type="paragraph" w:customStyle="1" w:styleId="A275BD4251D9418F8BE253C0C8B3817C">
    <w:name w:val="A275BD4251D9418F8BE253C0C8B3817C"/>
    <w:rsid w:val="00DA52D6"/>
    <w:pPr>
      <w:spacing w:after="160" w:line="259" w:lineRule="auto"/>
    </w:pPr>
  </w:style>
  <w:style w:type="paragraph" w:customStyle="1" w:styleId="F926B9E151434CC4AF3054E8AFE8C760">
    <w:name w:val="F926B9E151434CC4AF3054E8AFE8C760"/>
    <w:rsid w:val="00DA52D6"/>
    <w:pPr>
      <w:spacing w:after="160" w:line="259" w:lineRule="auto"/>
    </w:pPr>
  </w:style>
  <w:style w:type="paragraph" w:customStyle="1" w:styleId="3C994634144E4E3781130E14A724C429">
    <w:name w:val="3C994634144E4E3781130E14A724C429"/>
    <w:rsid w:val="00DA52D6"/>
    <w:pPr>
      <w:spacing w:after="160" w:line="259" w:lineRule="auto"/>
    </w:pPr>
  </w:style>
  <w:style w:type="paragraph" w:customStyle="1" w:styleId="5FDCE8C616B34D9EB9543B2297B0E8F2">
    <w:name w:val="5FDCE8C616B34D9EB9543B2297B0E8F2"/>
    <w:rsid w:val="00DA52D6"/>
    <w:pPr>
      <w:spacing w:after="160" w:line="259" w:lineRule="auto"/>
    </w:pPr>
  </w:style>
  <w:style w:type="paragraph" w:customStyle="1" w:styleId="B42F73E7F729405380B89E8BF3B305AA">
    <w:name w:val="B42F73E7F729405380B89E8BF3B305AA"/>
    <w:rsid w:val="00DA52D6"/>
    <w:pPr>
      <w:spacing w:after="160" w:line="259" w:lineRule="auto"/>
    </w:pPr>
  </w:style>
  <w:style w:type="paragraph" w:customStyle="1" w:styleId="F7AE94FF525C487282A9574C7B35AE05">
    <w:name w:val="F7AE94FF525C487282A9574C7B35AE05"/>
    <w:rsid w:val="00DA52D6"/>
    <w:pPr>
      <w:spacing w:after="160" w:line="259" w:lineRule="auto"/>
    </w:pPr>
  </w:style>
  <w:style w:type="paragraph" w:customStyle="1" w:styleId="EA22A15B7DA847ADBB8E1F1D97E4DED0">
    <w:name w:val="EA22A15B7DA847ADBB8E1F1D97E4DED0"/>
    <w:rsid w:val="00DA52D6"/>
    <w:pPr>
      <w:spacing w:after="160" w:line="259" w:lineRule="auto"/>
    </w:pPr>
  </w:style>
  <w:style w:type="paragraph" w:customStyle="1" w:styleId="BCEBC3B5C5AC4204AB72631495E7131C">
    <w:name w:val="BCEBC3B5C5AC4204AB72631495E7131C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D8B92D3604A454784CB465932B22581">
    <w:name w:val="DD8B92D3604A454784CB465932B22581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3D18625C37C409CA4D6133BCC5B2487">
    <w:name w:val="F3D18625C37C409CA4D6133BCC5B2487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CFCF9378AD34E35B3388A0397F11BB0">
    <w:name w:val="3CFCF9378AD34E35B3388A0397F11BB0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28FDCA59DC14A7C8B6F4011D1676FEC">
    <w:name w:val="328FDCA59DC14A7C8B6F4011D1676FEC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15BB633DCE74413A95539AB35502770">
    <w:name w:val="615BB633DCE74413A95539AB35502770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DFFE8CE29BE4B79ABA7F453287441C6">
    <w:name w:val="9DFFE8CE29BE4B79ABA7F453287441C6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AA44C7BDC2E44878AFF4FF80DA791BC">
    <w:name w:val="9AA44C7BDC2E44878AFF4FF80DA791BC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6FC73F83BA147AC8AC625B0A5007751">
    <w:name w:val="B6FC73F83BA147AC8AC625B0A5007751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A1A4E0853974CCEA46A0DE40620C083">
    <w:name w:val="7A1A4E0853974CCEA46A0DE40620C083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FCE1302D1DB4B5E8B205FC3E33004C1">
    <w:name w:val="BFCE1302D1DB4B5E8B205FC3E33004C1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4ABAA1B0B4543F09033AD2A0A115E01">
    <w:name w:val="04ABAA1B0B4543F09033AD2A0A115E01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BBAE0F2674C48B29E428ED52D9069DF">
    <w:name w:val="4BBAE0F2674C48B29E428ED52D9069DF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175DB58C28C4E2FB884F827E0F13201">
    <w:name w:val="0175DB58C28C4E2FB884F827E0F13201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8E6DF09D0424125BDE56FD5527024CB">
    <w:name w:val="E8E6DF09D0424125BDE56FD5527024CB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74E1C19B0E34C08AA3A5EED2B0E8BA4">
    <w:name w:val="D74E1C19B0E34C08AA3A5EED2B0E8BA4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64105AEFE624A84801CC6748853ADE3">
    <w:name w:val="D64105AEFE624A84801CC6748853ADE3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CF61EBB52884DBB9DB682CA7B1D387A">
    <w:name w:val="ACF61EBB52884DBB9DB682CA7B1D387A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C631EC58FF74FB0878C8A663938D014">
    <w:name w:val="3C631EC58FF74FB0878C8A663938D014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80BA042B79D4889AF146E9771584054">
    <w:name w:val="480BA042B79D4889AF146E9771584054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A9FFA2C0186473083A04053F9868BC9">
    <w:name w:val="4A9FFA2C0186473083A04053F9868BC9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55815B480FC404FA64FE5DA412E6C0D">
    <w:name w:val="655815B480FC404FA64FE5DA412E6C0D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6C738B2133349ABBDC4B5B8DCD538A1">
    <w:name w:val="C6C738B2133349ABBDC4B5B8DCD538A1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64A7C3B407042B195C092E37D531F6E">
    <w:name w:val="E64A7C3B407042B195C092E37D531F6E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51BA80D949A47A8B3CB47C3A5F73377">
    <w:name w:val="551BA80D949A47A8B3CB47C3A5F73377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A6C2BA724DE428A8C80AC38AFEDD8EE">
    <w:name w:val="EA6C2BA724DE428A8C80AC38AFEDD8EE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5201FAE5C024F5E920D9A512AB9825A">
    <w:name w:val="45201FAE5C024F5E920D9A512AB9825A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CC96A1587334599AE43D9993A17F9DE">
    <w:name w:val="7CC96A1587334599AE43D9993A17F9DE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298596BDB384125806736C2F83A5305">
    <w:name w:val="2298596BDB384125806736C2F83A5305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C556D7E59A540DEB1B3E3404D57CFDC">
    <w:name w:val="FC556D7E59A540DEB1B3E3404D57CFDC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33B9D01D83147A7985FCD36B03A747C">
    <w:name w:val="933B9D01D83147A7985FCD36B03A747C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0ECA4949FA64408A17D4D0883D34C3E">
    <w:name w:val="C0ECA4949FA64408A17D4D0883D34C3E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0A13B099DD34815838E6D3DD63DD2D0">
    <w:name w:val="00A13B099DD34815838E6D3DD63DD2D0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E95472C227A4EF09BD8551D684AB89B">
    <w:name w:val="BE95472C227A4EF09BD8551D684AB89B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CEC25396D0D45B582E951C88E8BD8E1">
    <w:name w:val="5CEC25396D0D45B582E951C88E8BD8E1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4F7A010EB2F433EA67A400EF4E1CA87">
    <w:name w:val="94F7A010EB2F433EA67A400EF4E1CA87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6ABE11349B745D2BF6503EE39E6E590">
    <w:name w:val="66ABE11349B745D2BF6503EE39E6E590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BDFF25932F14667B71691CCA595C24C">
    <w:name w:val="1BDFF25932F14667B71691CCA595C24C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1D044CCF5A6476593844FF0B53DBA0D">
    <w:name w:val="11D044CCF5A6476593844FF0B53DBA0D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AE42A8FC0AA443CBB553994DE28580A">
    <w:name w:val="8AE42A8FC0AA443CBB553994DE28580A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93E0652565B417BBF523487DA81521F">
    <w:name w:val="193E0652565B417BBF523487DA81521F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3D0E3D6A7504F798B064F4B4049D2D9">
    <w:name w:val="73D0E3D6A7504F798B064F4B4049D2D9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73BE6E9D2C24167AFDED93AC7B70D83">
    <w:name w:val="673BE6E9D2C24167AFDED93AC7B70D83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3D003EE6A1E4DC9B3B03F19F11D7AB0">
    <w:name w:val="83D003EE6A1E4DC9B3B03F19F11D7AB0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63BADEA3EFA45FBAD230F8BABA0852E">
    <w:name w:val="E63BADEA3EFA45FBAD230F8BABA0852E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4E9F239671F488D951378230768A96D">
    <w:name w:val="24E9F239671F488D951378230768A96D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42AF8AE8164403A9256C66EEBA8929A">
    <w:name w:val="042AF8AE8164403A9256C66EEBA8929A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F4AB8A7DF984A83BD7367DAD156C500">
    <w:name w:val="4F4AB8A7DF984A83BD7367DAD156C500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771583B91064D0FBAD72793A290AAC7">
    <w:name w:val="0771583B91064D0FBAD72793A290AAC7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DA74D39F43B4BD785B746759F5BDBB0">
    <w:name w:val="8DA74D39F43B4BD785B746759F5BDBB0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CE08BC2310B438EB73CC8B25953EF78">
    <w:name w:val="ACE08BC2310B438EB73CC8B25953EF78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2CF8C0B6EE8403D93D5252EDB1F5286">
    <w:name w:val="52CF8C0B6EE8403D93D5252EDB1F5286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FE1B79F13CF4730B09FB1CE067219AB">
    <w:name w:val="1FE1B79F13CF4730B09FB1CE067219AB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D8572C2B873483290D10A25024AC38D">
    <w:name w:val="FD8572C2B873483290D10A25024AC38D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2352B04566242D2B75CA2F67035630F">
    <w:name w:val="52352B04566242D2B75CA2F67035630F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3356B88B7D14BE7922FE468F3FF6630">
    <w:name w:val="63356B88B7D14BE7922FE468F3FF6630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DEFFD9593D64D899D93C7F2AE199B84">
    <w:name w:val="FDEFFD9593D64D899D93C7F2AE199B84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93186DEEBDE418E8DF627C7D55124E8">
    <w:name w:val="B93186DEEBDE418E8DF627C7D55124E8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6ACDF404B304063BFFCE7546B01928C">
    <w:name w:val="26ACDF404B304063BFFCE7546B01928C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40F6E3270C5400BBB1F753EAD68D92F">
    <w:name w:val="940F6E3270C5400BBB1F753EAD68D92F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01809D4F3494422B20A3A18EDEFF833">
    <w:name w:val="F01809D4F3494422B20A3A18EDEFF833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D9BA8DED9BD4473BA7023BFBB9E6577">
    <w:name w:val="0D9BA8DED9BD4473BA7023BFBB9E6577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7D561A2250944E9B1CE7BCDD14D1057">
    <w:name w:val="B7D561A2250944E9B1CE7BCDD14D1057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DFC13D1081E4D36BB2C675678028BF2">
    <w:name w:val="BDFC13D1081E4D36BB2C675678028BF2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25AC9C73A85415EA32346476004A894">
    <w:name w:val="A25AC9C73A85415EA32346476004A894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0490DCE2C1849D191E00F44F65C6822">
    <w:name w:val="F0490DCE2C1849D191E00F44F65C6822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F2B1FC8D9B94142B495130A46DAF8D8">
    <w:name w:val="BF2B1FC8D9B94142B495130A46DAF8D8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9130D2C35EF405AB429C7721A63FE20">
    <w:name w:val="59130D2C35EF405AB429C7721A63FE20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25E21F3146245BB82A7D7188355DBC7">
    <w:name w:val="325E21F3146245BB82A7D7188355DBC7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58F57FC9D6E48448703B0FD6EC8B486">
    <w:name w:val="E58F57FC9D6E48448703B0FD6EC8B486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499E34526274ED68ACB27C5CE02DC96">
    <w:name w:val="D499E34526274ED68ACB27C5CE02DC96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76BCA44069145D3B19079BD1A57D404">
    <w:name w:val="876BCA44069145D3B19079BD1A57D404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B5BC36678E84BE599577316849F78E8">
    <w:name w:val="3B5BC36678E84BE599577316849F78E8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B0A9A24A4D74197BD639C7A9244A7A0">
    <w:name w:val="9B0A9A24A4D74197BD639C7A9244A7A0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1FAAB4ACDF24BB79C8AA617148782D3">
    <w:name w:val="21FAAB4ACDF24BB79C8AA617148782D3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3442428D80D4B0B9620321BBB657479">
    <w:name w:val="73442428D80D4B0B9620321BBB657479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50510397F944183860C10D6DA4191ED">
    <w:name w:val="A50510397F944183860C10D6DA4191ED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9DBEF57DC464515869A372FA886A6DE">
    <w:name w:val="79DBEF57DC464515869A372FA886A6DE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EC626DC6D5B4FCA94630FDAE0598ADE">
    <w:name w:val="4EC626DC6D5B4FCA94630FDAE0598ADE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BFC18D43DBD4CB3955A418D8576368A">
    <w:name w:val="7BFC18D43DBD4CB3955A418D8576368A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0A6EDD983A24C71ADCEE1D647538D77">
    <w:name w:val="40A6EDD983A24C71ADCEE1D647538D77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2144AC5F21C4B1B9F93A54EDA5737B8">
    <w:name w:val="F2144AC5F21C4B1B9F93A54EDA5737B8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1562E07055A49B38860137A300EB70F">
    <w:name w:val="31562E07055A49B38860137A300EB70F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2FE5C807F854496A3D2538A26D89513">
    <w:name w:val="B2FE5C807F854496A3D2538A26D89513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3D6E9EF059749B283588DFDEB53397A">
    <w:name w:val="C3D6E9EF059749B283588DFDEB53397A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1D5D2B6FDB4424C8942698E0372E294">
    <w:name w:val="11D5D2B6FDB4424C8942698E0372E294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C3B705A8BCB4552B5A55F9E0F77E935">
    <w:name w:val="5C3B705A8BCB4552B5A55F9E0F77E935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1646B733C264DB8987DF5D6091096C7">
    <w:name w:val="B1646B733C264DB8987DF5D6091096C7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5BFA335766A4BBBA8A5F5CB04632C59">
    <w:name w:val="65BFA335766A4BBBA8A5F5CB04632C59"/>
    <w:rsid w:val="004B5A5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FE5C2E99B2C42CAB358E8E9851AF2C9">
    <w:name w:val="5FE5C2E99B2C42CAB358E8E9851AF2C9"/>
    <w:rsid w:val="00890567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AEEB85C59F44FF6A97401650886AF43">
    <w:name w:val="6AEEB85C59F44FF6A97401650886AF43"/>
    <w:rsid w:val="004647D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FBE420E0518499FA9924C5712E35036">
    <w:name w:val="8FBE420E0518499FA9924C5712E35036"/>
    <w:rsid w:val="00935F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D33CD328083412CB9D49BAD45571315">
    <w:name w:val="6D33CD328083412CB9D49BAD45571315"/>
    <w:rsid w:val="00935F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2625F34FBA24839818333CA8152BBEC">
    <w:name w:val="72625F34FBA24839818333CA8152BBEC"/>
    <w:rsid w:val="00935F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534E64970D74F5C9C9024AA433C9909">
    <w:name w:val="8534E64970D74F5C9C9024AA433C9909"/>
    <w:rsid w:val="00935F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36239E74BA04488AB38EA10AB57293D">
    <w:name w:val="F36239E74BA04488AB38EA10AB57293D"/>
    <w:rsid w:val="00935F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5417E8A6F89498AB2C06D3185DA673B">
    <w:name w:val="35417E8A6F89498AB2C06D3185DA673B"/>
    <w:rsid w:val="00935F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D110AABD99540E6A9587B3DA3C37986">
    <w:name w:val="8D110AABD99540E6A9587B3DA3C37986"/>
    <w:rsid w:val="00935F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E54A97AC3944031AD5CA32E7D9FA890">
    <w:name w:val="7E54A97AC3944031AD5CA32E7D9FA890"/>
    <w:rsid w:val="00935F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41854EFEF7B45A4A157B937DB3877EC">
    <w:name w:val="441854EFEF7B45A4A157B937DB3877EC"/>
    <w:rsid w:val="00935F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A97A909B95A41D6B33810C24030E62E">
    <w:name w:val="1A97A909B95A41D6B33810C24030E62E"/>
    <w:rsid w:val="00935F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D26C6BE05EA4C4F8E6D237B410EB376">
    <w:name w:val="ED26C6BE05EA4C4F8E6D237B410EB376"/>
    <w:rsid w:val="00935F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56321DE5B664D6A9B2A5FBAF2F9A237">
    <w:name w:val="956321DE5B664D6A9B2A5FBAF2F9A237"/>
    <w:rsid w:val="00935F2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965A99B0530411C81BD159FA4DB0502">
    <w:name w:val="4965A99B0530411C81BD159FA4DB0502"/>
    <w:rsid w:val="00F134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C0540A65F084611BC562A1C33F07100">
    <w:name w:val="DC0540A65F084611BC562A1C33F07100"/>
    <w:rsid w:val="00F134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4D6CED1136F4BB4B39DEE5AA5C2601E">
    <w:name w:val="C4D6CED1136F4BB4B39DEE5AA5C2601E"/>
    <w:rsid w:val="00F134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8FE5AECB1D4406DB6F52FEFD9049E0C">
    <w:name w:val="08FE5AECB1D4406DB6F52FEFD9049E0C"/>
    <w:rsid w:val="00F134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CBE9AB830DB480296FD318800C4E041">
    <w:name w:val="ECBE9AB830DB480296FD318800C4E041"/>
    <w:rsid w:val="00F134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69039A8A109416597F493157EF8BB14">
    <w:name w:val="A69039A8A109416597F493157EF8BB14"/>
    <w:rsid w:val="00F134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2282B33E0EB440A899EFF7244DB2CAE">
    <w:name w:val="32282B33E0EB440A899EFF7244DB2CAE"/>
    <w:rsid w:val="00F134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8A46F8C59BF4CF182A2926B1DAFB731">
    <w:name w:val="38A46F8C59BF4CF182A2926B1DAFB731"/>
    <w:rsid w:val="00F134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09917B316CE4ADC97B726F5BCD68A56">
    <w:name w:val="F09917B316CE4ADC97B726F5BCD68A56"/>
    <w:rsid w:val="006E425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74EE34ADBFA464DA39ACC6DCCF6E1DF">
    <w:name w:val="674EE34ADBFA464DA39ACC6DCCF6E1DF"/>
    <w:rsid w:val="006E425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9C6E556472B4844832225AB668EAABE">
    <w:name w:val="09C6E556472B4844832225AB668EAABE"/>
    <w:rsid w:val="006E425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1F48A8E1BF745F48FEC172788301CAE">
    <w:name w:val="11F48A8E1BF745F48FEC172788301CAE"/>
    <w:rsid w:val="006E4253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bs:GrowBusinessDocument xmlns:gbs="http://www.software-innovation.no/growBusinessDocument" gbs:officeVersion="2007" gbs:sourceId="680803" gbs:entity="Document" gbs:templateDesignerVersion="3.1 F">
  <gbs:DocumentNumber gbs:loadFromGrowBusiness="OnEdit" gbs:saveInGrowBusiness="False" gbs:connected="true" gbs:recno="" gbs:entity="" gbs:datatype="string" gbs:key="10000" gbs:removeContentControl="0">RS-FOU23-0096-1</gbs:DocumentNumber>
  <gbs:ToOrgUnit.SearchName gbs:loadFromGrowBusiness="OnEdit" gbs:saveInGrowBusiness="False" gbs:connected="true" gbs:recno="" gbs:entity="" gbs:datatype="string" gbs:key="10001" gbs:removeContentControl="0">Centrum för klinisk forskning Region Sörmland</gbs:ToOrgUnit.SearchName>
  <gbs:ToDocumentType.Code gbs:loadFromGrowBusiness="OnEdit" gbs:saveInGrowBusiness="False" gbs:connected="true" gbs:recno="" gbs:entity="" gbs:datatype="string" gbs:key="10002" gbs:removeContentControl="0">X</gbs:ToDocumentType.Code>
  <gbs:CF_ToWorkingVersion.Description gbs:loadFromGrowBusiness="OnEdit" gbs:saveInGrowBusiness="False" gbs:connected="true" gbs:recno="" gbs:entity="" gbs:datatype="string" gbs:key="10003" gbs:removeContentControl="0">
  </gbs:CF_ToWorkingVersion.Description>
  <gbs:CF_FFS_DocumentRefs gbs:loadFromGrowBusiness="OnEdit" gbs:saveInGrowBusiness="False" gbs:connected="true" gbs:recno="" gbs:entity="" gbs:datatype="string" gbs:key="10004" gbs:removeContentControl="0">
  </gbs:CF_FFS_DocumentRefs>
  <gbs:OurRef.OrgUnit.SearchName gbs:loadFromGrowBusiness="OnEdit" gbs:saveInGrowBusiness="False" gbs:connected="true" gbs:recno="" gbs:entity="" gbs:datatype="string" gbs:key="10005" gbs:removeContentControl="0">
  </gbs:OurRef.OrgUnit.SearchName>
  <gbs:CF_ToWorkingVersion.CF_giltigtfrom gbs:loadFromGrowBusiness="OnEdit" gbs:saveInGrowBusiness="False" gbs:connected="true" gbs:recno="" gbs:entity="" gbs:datatype="date" gbs:key="10006" gbs:removeContentControl="0">
  </gbs:CF_ToWorkingVersion.CF_giltigtfrom>
  <gbs:Title gbs:loadFromGrowBusiness="OnEdit" gbs:saveInGrowBusiness="False" gbs:connected="true" gbs:recno="" gbs:entity="" gbs:datatype="string" gbs:key="10007" gbs:removeContentControl="0">Checklista Grupp för hantering av uttag av hälsodata för forskning</gbs:Title>
  <gbs:ToActivityContact.Name gbs:loadFromGrowBusiness="OnProduce" gbs:saveInGrowBusiness="False" gbs:connected="true" gbs:recno="" gbs:entity="" gbs:datatype="string" gbs:key="10008">Centrum för klinisk forskning Region Sörmland</gbs:ToActivityContact.Name>
  <gbs:ToOrgUnit.SearchName gbs:loadFromGrowBusiness="OnProduce" gbs:saveInGrowBusiness="False" gbs:connected="true" gbs:recno="" gbs:entity="" gbs:datatype="string" gbs:key="10009">Centrum för klinisk forskning Region Sörmland</gbs:ToOrgUnit.SearchName>
  <gbs:ToOrgUnitLeader gbs:loadFromGrowBusiness="OnProduce" gbs:saveInGrowBusiness="False" gbs:connected="true" gbs:recno="" gbs:entity="" gbs:datatype="relation" gbs:key="10010">
  </gbs:ToOrgUnitLeader>
  <gbs:ToDocumentCategory.Code gbs:loadFromGrowBusiness="OnEdit" gbs:saveInGrowBusiness="False" gbs:connected="true" gbs:recno="" gbs:entity="" gbs:datatype="string" gbs:key="10011" gbs:removeContentControl="0">Ospecificerad</gbs:ToDocumentCategory.Code>
  <gbs:ToActivityContact.ToContactperson.SearchName gbs:loadFromGrowBusiness="OnEdit" gbs:saveInGrowBusiness="False" gbs:connected="true" gbs:recno="" gbs:entity="" gbs:datatype="string" gbs:key="10012" gbs:removeContentControl="0">
  </gbs:ToActivityContact.ToContactperson.SearchName>
  <gbs:ToActivityContact.ToContact.SearchName gbs:loadFromGrowBusiness="OnEdit" gbs:saveInGrowBusiness="False" gbs:connected="true" gbs:recno="" gbs:entity="" gbs:datatype="string" gbs:key="10013" gbs:removeContentControl="0">Centrum för klinisk forskning Region Sörmland</gbs:ToActivityContact.ToContact.SearchName>
  <gbs:ToCase.OurRef.ToContacts.SearchName gbs:loadFromGrowBusiness="OnEdit" gbs:saveInGrowBusiness="False" gbs:connected="true" gbs:recno="" gbs:entity="" gbs:datatype="string" gbs:key="10014" gbs:removeContentControl="0">
  </gbs:ToCase.OurRef.ToContacts.SearchName>
  <gbs:ToCase.ToCaseContact.ToContactperson.SearchName gbs:loadFromGrowBusiness="OnEdit" gbs:saveInGrowBusiness="False" gbs:connected="true" gbs:recno="" gbs:entity="" gbs:datatype="string" gbs:key="10015" gbs:removeContentControl="0">
  </gbs:ToCase.ToCaseContact.ToContactperson.SearchName>
  <gbs:ToActivityContact.ToContactperson.SearchName gbs:loadFromGrowBusiness="OnEdit" gbs:saveInGrowBusiness="False" gbs:connected="true" gbs:recno="" gbs:entity="" gbs:datatype="string" gbs:key="10016" gbs:removeContentControl="0">
  </gbs:ToActivityContact.ToContactperson.SearchName>
  <gbs:ToActivityContact.ToContact.SearchName gbs:loadFromGrowBusiness="OnEdit" gbs:saveInGrowBusiness="False" gbs:connected="true" gbs:recno="" gbs:entity="" gbs:datatype="string" gbs:key="10017" gbs:removeContentControl="0">Centrum för klinisk forskning Region Sörmland</gbs:ToActivityContact.ToContact.SearchName>
  <gbs:ToDocumentType.Code gbs:loadFromGrowBusiness="OnEdit" gbs:saveInGrowBusiness="False" gbs:connected="true" gbs:recno="" gbs:entity="" gbs:datatype="string" gbs:key="10018" gbs:removeContentControl="0">X</gbs:ToDocumentType.Code>
  <gbs:CF_ToWorkingVersion.Description gbs:loadFromGrowBusiness="OnEdit" gbs:saveInGrowBusiness="False" gbs:connected="true" gbs:recno="" gbs:entity="" gbs:datatype="string" gbs:key="10019" gbs:removeContentControl="0">
  </gbs:CF_ToWorkingVersion.Description>
  <gbs:ToActivityContact.ToContact.SearchName gbs:loadFromGrowBusiness="OnEdit" gbs:saveInGrowBusiness="False" gbs:connected="true" gbs:recno="" gbs:entity="" gbs:datatype="string" gbs:key="10020" gbs:removeContentControl="0">Centrum för klinisk forskning Region Sörmland</gbs:ToActivityContact.ToContact.SearchName>
  <gbs:ToActivityContact.ToContactperson.SearchName gbs:loadFromGrowBusiness="OnEdit" gbs:saveInGrowBusiness="False" gbs:connected="true" gbs:recno="" gbs:entity="" gbs:datatype="string" gbs:key="10021" gbs:removeContentControl="0">
  </gbs:ToActivityContact.ToContactperson.SearchName>
  <gbs:ToCase.OurRef.ToContacts.SearchName gbs:loadFromGrowBusiness="OnEdit" gbs:saveInGrowBusiness="False" gbs:connected="true" gbs:recno="" gbs:entity="" gbs:datatype="string" gbs:key="10022" gbs:removeContentControl="0">
  </gbs:ToCase.OurRef.ToContacts.SearchName>
  <gbs:ToCase.OurRef.SearchName gbs:loadFromGrowBusiness="OnEdit" gbs:saveInGrowBusiness="False" gbs:connected="true" gbs:recno="" gbs:entity="" gbs:datatype="string" gbs:key="10023" gbs:removeContentControl="0">
  </gbs:ToCase.OurRef.SearchName>
  <gbs:DocumentNumber gbs:loadFromGrowBusiness="OnEdit" gbs:saveInGrowBusiness="False" gbs:connected="true" gbs:recno="" gbs:entity="" gbs:datatype="string" gbs:key="10024" gbs:removeContentControl="0">RS-FOU23-0096-1</gbs:DocumentNumber>
  <gbs:ToDocumentType.Code gbs:loadFromGrowBusiness="OnEdit" gbs:saveInGrowBusiness="False" gbs:connected="true" gbs:recno="" gbs:entity="" gbs:datatype="string" gbs:key="10025" gbs:removeContentControl="0">X</gbs:ToDocumentType.Code>
  <gbs:ToDocumentCategory.Code gbs:loadFromGrowBusiness="OnEdit" gbs:saveInGrowBusiness="False" gbs:connected="true" gbs:recno="" gbs:entity="" gbs:datatype="string" gbs:key="10026" gbs:removeContentControl="0">Ospecificerad</gbs:ToDocumentCategory.Code>
  <gbs:CF_ToWorkingVersion.Description gbs:loadFromGrowBusiness="OnEdit" gbs:saveInGrowBusiness="False" gbs:connected="true" gbs:recno="" gbs:entity="" gbs:datatype="string" gbs:key="10027" gbs:removeContentControl="0">
  </gbs:CF_ToWorkingVersion.Description>
  <gbs:ToCase.Description gbs:loadFromGrowBusiness="OnEdit" gbs:saveInGrowBusiness="False" gbs:connected="true" gbs:recno="" gbs:entity="" gbs:datatype="string" gbs:key="10028" gbs:removeContentControl="0">Blanketter, brev etc</gbs:ToCase.Description>
  <gbs:DocumentNumber gbs:loadFromGrowBusiness="OnEdit" gbs:saveInGrowBusiness="False" gbs:connected="true" gbs:recno="" gbs:entity="" gbs:datatype="string" gbs:key="10029" gbs:removeContentControl="0">RS-FOU23-0096-1</gbs:DocumentNumber>
  <gbs:DocumentNumber gbs:loadFromGrowBusiness="OnEdit" gbs:saveInGrowBusiness="False" gbs:connected="true" gbs:recno="" gbs:entity="" gbs:datatype="string" gbs:key="10030" gbs:removeContentControl="0">RS-FOU23-0096-1</gbs:DocumentNumber>
  <gbs:CF_ToWorkingVersion.CF_giltigtfrom gbs:loadFromGrowBusiness="OnEdit" gbs:saveInGrowBusiness="False" gbs:connected="true" gbs:recno="" gbs:entity="" gbs:datatype="date" gbs:key="10031" gbs:removeContentControl="0">
  </gbs:CF_ToWorkingVersion.CF_giltigtfrom>
  <gbs:DocumentNumber gbs:loadFromGrowBusiness="OnEdit" gbs:saveInGrowBusiness="False" gbs:connected="true" gbs:recno="" gbs:entity="" gbs:datatype="string" gbs:key="10032" gbs:removeContentControl="0">RS-FOU23-0096-1</gbs:DocumentNumber>
  <gbs:DocumentDate gbs:loadFromGrowBusiness="OnEdit" gbs:saveInGrowBusiness="False" gbs:connected="true" gbs:recno="" gbs:entity="" gbs:datatype="date" gbs:key="10033" gbs:removeContentControl="0">2023-08-24T00:00:00</gbs:DocumentDate>
  <gbs:DocumentNumber gbs:loadFromGrowBusiness="OnEdit" gbs:saveInGrowBusiness="False" gbs:connected="true" gbs:recno="" gbs:entity="" gbs:datatype="string" gbs:key="10034" gbs:removeContentControl="0"/>
  <gbs:Title gbs:loadFromGrowBusiness="OnEdit" gbs:saveInGrowBusiness="False" gbs:connected="true" gbs:recno="" gbs:entity="" gbs:datatype="string" gbs:key="10035" gbs:removeContentControl="0">Checklista för övriga frågor kring uttag av hälsodata för forskning</gbs:Title>
</gbs:GrowBusinessDocument>
</file>

<file path=customXml/itemProps1.xml><?xml version="1.0" encoding="utf-8"?>
<ds:datastoreItem xmlns:ds="http://schemas.openxmlformats.org/officeDocument/2006/customXml" ds:itemID="{FE6DC3ED-C277-4A3E-8313-CE2E5F08CD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DFC904-CD43-4AA8-93A0-D4E652215B61}">
  <ds:schemaRefs>
    <ds:schemaRef ds:uri="http://www.software-innovation.no/growBusinessDocumen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Tom%20(enkel)</Template>
  <TotalTime>121</TotalTime>
  <Pages>1</Pages>
  <Words>222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
  </vt:lpstr>
    </vt:vector>
  </TitlesOfParts>
  <Company>Landstinget Sörmland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
  </dc:title>
  <dc:creator>Pernilla Larsson</dc:creator>
  <cp:lastModifiedBy>Larsson, Pernilla</cp:lastModifiedBy>
  <cp:revision>5</cp:revision>
  <cp:lastPrinted>2018-11-29T13:01:00Z</cp:lastPrinted>
  <dcterms:created xsi:type="dcterms:W3CDTF">2026-04-01T09:46:00Z</dcterms:created>
  <dcterms:modified xsi:type="dcterms:W3CDTF">2026-04-01T11:47:00Z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FilePath">
    <vt:lpwstr>c:\windows\system32\inetsrv\Tom (enkel).dotx</vt:lpwstr>
  </property>
  <property fmtid="{D5CDD505-2E9C-101B-9397-08002B2CF9AE}" pid="3" name="filePathOneNote">
    <vt:lpwstr>
    </vt:lpwstr>
  </property>
  <property fmtid="{D5CDD505-2E9C-101B-9397-08002B2CF9AE}" pid="4" name="comment">
    <vt:lpwstr>Checklista Grupp för hantering av forskningsdata</vt:lpwstr>
  </property>
  <property fmtid="{D5CDD505-2E9C-101B-9397-08002B2CF9AE}" pid="5" name="sourceId">
    <vt:lpwstr>{0(8)}</vt:lpwstr>
  </property>
  <property fmtid="{D5CDD505-2E9C-101B-9397-08002B2CF9AE}" pid="6" name="module">
    <vt:lpwstr>{0(9)}</vt:lpwstr>
  </property>
  <property fmtid="{D5CDD505-2E9C-101B-9397-08002B2CF9AE}" pid="7" name="customParams">
    <vt:lpwstr>
    </vt:lpwstr>
  </property>
  <property fmtid="{D5CDD505-2E9C-101B-9397-08002B2CF9AE}" pid="8" name="server">
    <vt:lpwstr>public360.dd.dll.se</vt:lpwstr>
  </property>
  <property fmtid="{D5CDD505-2E9C-101B-9397-08002B2CF9AE}" pid="9" name="externalUser">
    <vt:lpwstr>
    </vt:lpwstr>
  </property>
  <property fmtid="{D5CDD505-2E9C-101B-9397-08002B2CF9AE}" pid="10" name="option">
    <vt:lpwstr>true</vt:lpwstr>
  </property>
  <property fmtid="{D5CDD505-2E9C-101B-9397-08002B2CF9AE}" pid="11" name="sipTrackRevision">
    <vt:lpwstr>false</vt:lpwstr>
  </property>
  <property fmtid="{D5CDD505-2E9C-101B-9397-08002B2CF9AE}" pid="12" name="docId">
    <vt:lpwstr>680803</vt:lpwstr>
  </property>
  <property fmtid="{D5CDD505-2E9C-101B-9397-08002B2CF9AE}" pid="13" name="verId">
    <vt:lpwstr>677902</vt:lpwstr>
  </property>
  <property fmtid="{D5CDD505-2E9C-101B-9397-08002B2CF9AE}" pid="14" name="templateId">
    <vt:lpwstr>200332</vt:lpwstr>
  </property>
  <property fmtid="{D5CDD505-2E9C-101B-9397-08002B2CF9AE}" pid="15" name="createdBy">
    <vt:lpwstr>Pernilla Larsson</vt:lpwstr>
  </property>
  <property fmtid="{D5CDD505-2E9C-101B-9397-08002B2CF9AE}" pid="16" name="modifiedBy">
    <vt:lpwstr>Pernilla Larsson</vt:lpwstr>
  </property>
  <property fmtid="{D5CDD505-2E9C-101B-9397-08002B2CF9AE}" pid="17" name="serverName">
    <vt:lpwstr>
    </vt:lpwstr>
  </property>
  <property fmtid="{D5CDD505-2E9C-101B-9397-08002B2CF9AE}" pid="18" name="protocol">
    <vt:lpwstr>
    </vt:lpwstr>
  </property>
  <property fmtid="{D5CDD505-2E9C-101B-9397-08002B2CF9AE}" pid="19" name="site">
    <vt:lpwstr>
    </vt:lpwstr>
  </property>
  <property fmtid="{D5CDD505-2E9C-101B-9397-08002B2CF9AE}" pid="20" name="fileId">
    <vt:lpwstr>863307</vt:lpwstr>
  </property>
  <property fmtid="{D5CDD505-2E9C-101B-9397-08002B2CF9AE}" pid="21" name="currentVerId">
    <vt:lpwstr>677902</vt:lpwstr>
  </property>
  <property fmtid="{D5CDD505-2E9C-101B-9397-08002B2CF9AE}" pid="22" name="fileName">
    <vt:lpwstr>RS-FOU23-0096-1 Checklista 863307_677902_2.DOCX</vt:lpwstr>
  </property>
  <property fmtid="{D5CDD505-2E9C-101B-9397-08002B2CF9AE}" pid="23" name="filePath">
    <vt:lpwstr>
    </vt:lpwstr>
  </property>
  <property fmtid="{D5CDD505-2E9C-101B-9397-08002B2CF9AE}" pid="24" name="Operation">
    <vt:lpwstr>CheckoutFile</vt:lpwstr>
  </property>
</Properties>
</file>